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7B0DC0" w14:textId="69F33862" w:rsidR="00046628" w:rsidRPr="00883D0F" w:rsidRDefault="00D34E24" w:rsidP="00046628">
      <w:pPr>
        <w:spacing w:line="270" w:lineRule="exact"/>
        <w:rPr>
          <w:rFonts w:cs="Arial"/>
          <w:b/>
          <w:sz w:val="28"/>
          <w:szCs w:val="28"/>
          <w:lang w:val="pl-PL"/>
        </w:rPr>
      </w:pPr>
      <w:bookmarkStart w:id="0" w:name="_GoBack"/>
      <w:bookmarkEnd w:id="0"/>
      <w:r w:rsidRPr="00D34E24">
        <w:rPr>
          <w:rFonts w:cs="Arial"/>
          <w:b/>
          <w:sz w:val="28"/>
          <w:szCs w:val="28"/>
          <w:lang w:val="pl-PL"/>
        </w:rPr>
        <w:t>Volkswagen najbardziej innowacyjny</w:t>
      </w:r>
      <w:r w:rsidR="001D7B1E">
        <w:rPr>
          <w:rFonts w:cs="Arial"/>
          <w:b/>
          <w:sz w:val="28"/>
          <w:szCs w:val="28"/>
          <w:lang w:val="pl-PL"/>
        </w:rPr>
        <w:t>m</w:t>
      </w:r>
      <w:r w:rsidRPr="00D34E24">
        <w:rPr>
          <w:rFonts w:cs="Arial"/>
          <w:b/>
          <w:sz w:val="28"/>
          <w:szCs w:val="28"/>
          <w:lang w:val="pl-PL"/>
        </w:rPr>
        <w:t xml:space="preserve"> koncern</w:t>
      </w:r>
      <w:r w:rsidR="001D7B1E">
        <w:rPr>
          <w:rFonts w:cs="Arial"/>
          <w:b/>
          <w:sz w:val="28"/>
          <w:szCs w:val="28"/>
          <w:lang w:val="pl-PL"/>
        </w:rPr>
        <w:t>em</w:t>
      </w:r>
      <w:r w:rsidRPr="00D34E24">
        <w:rPr>
          <w:rFonts w:cs="Arial"/>
          <w:b/>
          <w:sz w:val="28"/>
          <w:szCs w:val="28"/>
          <w:lang w:val="pl-PL"/>
        </w:rPr>
        <w:t xml:space="preserve"> samochodowy</w:t>
      </w:r>
      <w:r w:rsidR="001D7B1E">
        <w:rPr>
          <w:rFonts w:cs="Arial"/>
          <w:b/>
          <w:sz w:val="28"/>
          <w:szCs w:val="28"/>
          <w:lang w:val="pl-PL"/>
        </w:rPr>
        <w:t>m</w:t>
      </w:r>
    </w:p>
    <w:p w14:paraId="47BC5B04" w14:textId="3462CEFE" w:rsidR="00D34E24" w:rsidRPr="00D34E24" w:rsidRDefault="00D34E24" w:rsidP="00D34E24">
      <w:pPr>
        <w:numPr>
          <w:ilvl w:val="0"/>
          <w:numId w:val="6"/>
        </w:numPr>
        <w:spacing w:after="0" w:line="240" w:lineRule="auto"/>
        <w:ind w:left="714" w:hanging="357"/>
        <w:rPr>
          <w:rFonts w:cs="Arial"/>
          <w:b/>
          <w:lang w:val="pl-PL"/>
        </w:rPr>
      </w:pPr>
      <w:r w:rsidRPr="00D34E24">
        <w:rPr>
          <w:rFonts w:cs="Arial"/>
          <w:b/>
          <w:lang w:val="pl-PL"/>
        </w:rPr>
        <w:t>Volkswagen obronił tytuł najbardziej innowac</w:t>
      </w:r>
      <w:r w:rsidR="001D7B1E">
        <w:rPr>
          <w:rFonts w:cs="Arial"/>
          <w:b/>
          <w:lang w:val="pl-PL"/>
        </w:rPr>
        <w:t>y</w:t>
      </w:r>
      <w:r w:rsidRPr="00D34E24">
        <w:rPr>
          <w:rFonts w:cs="Arial"/>
          <w:b/>
          <w:lang w:val="pl-PL"/>
        </w:rPr>
        <w:t>jnego koncernu samochodowego na świecie</w:t>
      </w:r>
    </w:p>
    <w:p w14:paraId="22E0E7EA" w14:textId="1AF5319C" w:rsidR="00B64299" w:rsidRPr="00883D0F" w:rsidRDefault="00D34E24" w:rsidP="00D34E24">
      <w:pPr>
        <w:numPr>
          <w:ilvl w:val="0"/>
          <w:numId w:val="6"/>
        </w:numPr>
        <w:spacing w:after="0" w:line="240" w:lineRule="auto"/>
        <w:ind w:left="714" w:hanging="357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D</w:t>
      </w:r>
      <w:r w:rsidRPr="00D34E24">
        <w:rPr>
          <w:rFonts w:cs="Arial"/>
          <w:b/>
          <w:lang w:val="pl-PL"/>
        </w:rPr>
        <w:t>o 2025 roku Volkswagen zamierza stać się wiodącym dostawcą pojazdów tworzonych zgodnie z zasadami zrównoważonego rozwoju</w:t>
      </w:r>
    </w:p>
    <w:p w14:paraId="292DC5F7" w14:textId="77777777" w:rsidR="00B64299" w:rsidRPr="00883D0F" w:rsidRDefault="00B64299" w:rsidP="00B64299">
      <w:pPr>
        <w:spacing w:after="0" w:line="240" w:lineRule="auto"/>
        <w:rPr>
          <w:rFonts w:cs="Arial"/>
          <w:b/>
          <w:lang w:val="pl-PL"/>
        </w:rPr>
      </w:pPr>
    </w:p>
    <w:p w14:paraId="5C1052EB" w14:textId="31920D0B" w:rsidR="00B64299" w:rsidRPr="00883D0F" w:rsidRDefault="00883D0F" w:rsidP="00B64299">
      <w:pPr>
        <w:spacing w:line="270" w:lineRule="exact"/>
        <w:rPr>
          <w:rFonts w:cs="Arial"/>
          <w:b/>
          <w:lang w:val="pl-PL"/>
        </w:rPr>
      </w:pPr>
      <w:r w:rsidRPr="006E7FE5">
        <w:rPr>
          <w:rFonts w:cs="Arial"/>
          <w:b/>
          <w:lang w:val="pl-PL"/>
        </w:rPr>
        <w:t xml:space="preserve">Poznań, </w:t>
      </w:r>
      <w:r w:rsidR="00D34E24">
        <w:rPr>
          <w:rFonts w:cs="Arial"/>
          <w:b/>
          <w:lang w:val="pl-PL"/>
        </w:rPr>
        <w:t>9</w:t>
      </w:r>
      <w:r w:rsidR="004E5433" w:rsidRPr="006E7FE5">
        <w:rPr>
          <w:rFonts w:cs="Arial"/>
          <w:b/>
          <w:lang w:val="pl-PL"/>
        </w:rPr>
        <w:t xml:space="preserve"> </w:t>
      </w:r>
      <w:r w:rsidR="00D34E24">
        <w:rPr>
          <w:rFonts w:cs="Arial"/>
          <w:b/>
          <w:lang w:val="pl-PL"/>
        </w:rPr>
        <w:t>maja</w:t>
      </w:r>
      <w:r w:rsidR="004E5433" w:rsidRPr="006E7FE5">
        <w:rPr>
          <w:rFonts w:cs="Arial"/>
          <w:b/>
          <w:lang w:val="pl-PL"/>
        </w:rPr>
        <w:t xml:space="preserve"> </w:t>
      </w:r>
      <w:r w:rsidR="00046628" w:rsidRPr="006E7FE5">
        <w:rPr>
          <w:rFonts w:cs="Arial"/>
          <w:b/>
          <w:lang w:val="pl-PL"/>
        </w:rPr>
        <w:t xml:space="preserve">2017 </w:t>
      </w:r>
      <w:r w:rsidR="00B64299" w:rsidRPr="006E7FE5">
        <w:rPr>
          <w:rFonts w:cs="Arial"/>
          <w:b/>
          <w:lang w:val="pl-PL"/>
        </w:rPr>
        <w:t>r</w:t>
      </w:r>
      <w:r w:rsidR="00B64299" w:rsidRPr="00883D0F">
        <w:rPr>
          <w:rFonts w:cs="Arial"/>
          <w:b/>
          <w:lang w:val="pl-PL"/>
        </w:rPr>
        <w:t xml:space="preserve">. – </w:t>
      </w:r>
      <w:r w:rsidR="00D34E24" w:rsidRPr="00D34E24">
        <w:rPr>
          <w:rFonts w:cs="Arial"/>
          <w:b/>
          <w:lang w:val="pl-PL"/>
        </w:rPr>
        <w:t xml:space="preserve">Volkswagen jest najbardziej innowacyjnym koncernem samochodowym, o czym świadczy uhonorowanie go nagrodą </w:t>
      </w:r>
      <w:proofErr w:type="spellStart"/>
      <w:r w:rsidR="00D34E24" w:rsidRPr="00D34E24">
        <w:rPr>
          <w:rFonts w:cs="Arial"/>
          <w:b/>
          <w:lang w:val="pl-PL"/>
        </w:rPr>
        <w:t>AutomotiveIN</w:t>
      </w:r>
      <w:r w:rsidR="006C2C32">
        <w:rPr>
          <w:rFonts w:cs="Arial"/>
          <w:b/>
          <w:lang w:val="pl-PL"/>
        </w:rPr>
        <w:t>NOVATIONS</w:t>
      </w:r>
      <w:proofErr w:type="spellEnd"/>
      <w:r w:rsidR="006C2C32">
        <w:rPr>
          <w:rFonts w:cs="Arial"/>
          <w:b/>
          <w:lang w:val="pl-PL"/>
        </w:rPr>
        <w:t xml:space="preserve"> </w:t>
      </w:r>
      <w:proofErr w:type="spellStart"/>
      <w:r w:rsidR="006C2C32">
        <w:rPr>
          <w:rFonts w:cs="Arial"/>
          <w:b/>
          <w:lang w:val="pl-PL"/>
        </w:rPr>
        <w:t>Award</w:t>
      </w:r>
      <w:proofErr w:type="spellEnd"/>
      <w:r w:rsidR="006C2C32">
        <w:rPr>
          <w:rFonts w:cs="Arial"/>
          <w:b/>
          <w:lang w:val="pl-PL"/>
        </w:rPr>
        <w:t xml:space="preserve"> 2017. Prestiżowe</w:t>
      </w:r>
      <w:r w:rsidR="00D34E24" w:rsidRPr="00D34E24">
        <w:rPr>
          <w:rFonts w:cs="Arial"/>
          <w:b/>
          <w:lang w:val="pl-PL"/>
        </w:rPr>
        <w:t xml:space="preserve"> </w:t>
      </w:r>
      <w:r w:rsidR="006C2C32">
        <w:rPr>
          <w:rFonts w:cs="Arial"/>
          <w:b/>
          <w:lang w:val="pl-PL"/>
        </w:rPr>
        <w:t>wyróżnienie jest przyznawane</w:t>
      </w:r>
      <w:r w:rsidR="00D34E24" w:rsidRPr="00D34E24">
        <w:rPr>
          <w:rFonts w:cs="Arial"/>
          <w:b/>
          <w:lang w:val="pl-PL"/>
        </w:rPr>
        <w:t xml:space="preserve"> co roku przez Center of </w:t>
      </w:r>
      <w:proofErr w:type="spellStart"/>
      <w:r w:rsidR="00D34E24" w:rsidRPr="00D34E24">
        <w:rPr>
          <w:rFonts w:cs="Arial"/>
          <w:b/>
          <w:lang w:val="pl-PL"/>
        </w:rPr>
        <w:t>AutomotiveManagement</w:t>
      </w:r>
      <w:proofErr w:type="spellEnd"/>
      <w:r w:rsidR="00D34E24" w:rsidRPr="00D34E24">
        <w:rPr>
          <w:rFonts w:cs="Arial"/>
          <w:b/>
          <w:lang w:val="pl-PL"/>
        </w:rPr>
        <w:t xml:space="preserve"> (CAM) we współpracy z firmą audytorską i doradczą </w:t>
      </w:r>
      <w:proofErr w:type="spellStart"/>
      <w:r w:rsidR="00D34E24" w:rsidRPr="00D34E24">
        <w:rPr>
          <w:rFonts w:cs="Arial"/>
          <w:b/>
          <w:lang w:val="pl-PL"/>
        </w:rPr>
        <w:t>PricewaterhouseCoopers</w:t>
      </w:r>
      <w:proofErr w:type="spellEnd"/>
      <w:r w:rsidR="00D34E24" w:rsidRPr="00D34E24">
        <w:rPr>
          <w:rFonts w:cs="Arial"/>
          <w:b/>
          <w:lang w:val="pl-PL"/>
        </w:rPr>
        <w:t xml:space="preserve"> (</w:t>
      </w:r>
      <w:proofErr w:type="spellStart"/>
      <w:r w:rsidR="00D34E24" w:rsidRPr="00D34E24">
        <w:rPr>
          <w:rFonts w:cs="Arial"/>
          <w:b/>
          <w:lang w:val="pl-PL"/>
        </w:rPr>
        <w:t>PwC</w:t>
      </w:r>
      <w:proofErr w:type="spellEnd"/>
      <w:r w:rsidR="00D34E24" w:rsidRPr="00D34E24">
        <w:rPr>
          <w:rFonts w:cs="Arial"/>
          <w:b/>
          <w:lang w:val="pl-PL"/>
        </w:rPr>
        <w:t>).</w:t>
      </w:r>
    </w:p>
    <w:p w14:paraId="3BEC2A84" w14:textId="63FCFF97" w:rsidR="00D34E24" w:rsidRPr="00D34E24" w:rsidRDefault="00D34E24" w:rsidP="00D34E24">
      <w:pPr>
        <w:spacing w:line="270" w:lineRule="exact"/>
        <w:rPr>
          <w:rFonts w:cs="Arial"/>
          <w:lang w:val="pl-PL"/>
        </w:rPr>
      </w:pPr>
      <w:r w:rsidRPr="00D34E24">
        <w:rPr>
          <w:rFonts w:cs="Arial"/>
          <w:lang w:val="pl-PL"/>
        </w:rPr>
        <w:t>Nagroda jest przyznawana od 12 lat. W tym roku koncern Volkswagen znacznie zdystansował swoich konkurentów. Do wyróżnienia kandydowało 19 ko</w:t>
      </w:r>
      <w:r w:rsidR="000A0687">
        <w:rPr>
          <w:rFonts w:cs="Arial"/>
          <w:lang w:val="pl-PL"/>
        </w:rPr>
        <w:t xml:space="preserve">ncernów samochodowych i 60 </w:t>
      </w:r>
      <w:r w:rsidRPr="00D34E24">
        <w:rPr>
          <w:rFonts w:cs="Arial"/>
          <w:lang w:val="pl-PL"/>
        </w:rPr>
        <w:t xml:space="preserve">marek. Dla doktora Ulricha </w:t>
      </w:r>
      <w:proofErr w:type="spellStart"/>
      <w:r w:rsidRPr="00D34E24">
        <w:rPr>
          <w:rFonts w:cs="Arial"/>
          <w:lang w:val="pl-PL"/>
        </w:rPr>
        <w:t>Eichhorna</w:t>
      </w:r>
      <w:proofErr w:type="spellEnd"/>
      <w:r w:rsidRPr="00D34E24">
        <w:rPr>
          <w:rFonts w:cs="Arial"/>
          <w:lang w:val="pl-PL"/>
        </w:rPr>
        <w:t xml:space="preserve">, szefa działu Badań i Rozwoju koncernu Volkswagen, nagroda dla „Najbardziej Innowacyjnego Koncernu Samochodowego” to ważne potwierdzenie długoterminowej strategii biznesowej i produktowej. „W koncernie Volkswagen chcemy forsować i kształtować zmiany wprowadzające w epokę nowej mobilności, dlatego zwiększamy zarówno tempo, jak i inwestycje w kluczowe dziedziny jak cyfryzacja i automatyzacja, a także sami się zmieniamy. Dzięki temu z producenta samochodów koncern Volkswagen awansuje do roli wszechstronnego dostawcy najnowocześniejszych środków i usług transportowych”. Ulrich </w:t>
      </w:r>
      <w:proofErr w:type="spellStart"/>
      <w:r w:rsidRPr="00D34E24">
        <w:rPr>
          <w:rFonts w:cs="Arial"/>
          <w:lang w:val="pl-PL"/>
        </w:rPr>
        <w:t>Eichhorn</w:t>
      </w:r>
      <w:proofErr w:type="spellEnd"/>
      <w:r w:rsidRPr="00D34E24">
        <w:rPr>
          <w:rFonts w:cs="Arial"/>
          <w:lang w:val="pl-PL"/>
        </w:rPr>
        <w:t xml:space="preserve"> dodaje: „W 2025 roku zamierzamy stać się wiodącym dostawcą pojazdów tworzonych zgodnie z zasadami zrównoważonego rozwoju</w:t>
      </w:r>
      <w:r w:rsidR="000A0687">
        <w:rPr>
          <w:rFonts w:cs="Arial"/>
          <w:lang w:val="pl-PL"/>
        </w:rPr>
        <w:t xml:space="preserve"> i mobilności</w:t>
      </w:r>
      <w:r w:rsidRPr="00D34E24">
        <w:rPr>
          <w:rFonts w:cs="Arial"/>
          <w:lang w:val="pl-PL"/>
        </w:rPr>
        <w:t xml:space="preserve">”. Prezentując </w:t>
      </w:r>
      <w:proofErr w:type="spellStart"/>
      <w:r w:rsidRPr="00D34E24">
        <w:rPr>
          <w:rFonts w:cs="Arial"/>
          <w:lang w:val="pl-PL"/>
        </w:rPr>
        <w:t>Sedrica</w:t>
      </w:r>
      <w:proofErr w:type="spellEnd"/>
      <w:r w:rsidRPr="00D34E24">
        <w:rPr>
          <w:rFonts w:cs="Arial"/>
          <w:lang w:val="pl-PL"/>
        </w:rPr>
        <w:t xml:space="preserve"> (</w:t>
      </w:r>
      <w:proofErr w:type="spellStart"/>
      <w:r w:rsidRPr="00D34E24">
        <w:rPr>
          <w:rFonts w:cs="Arial"/>
          <w:lang w:val="pl-PL"/>
        </w:rPr>
        <w:t>Self</w:t>
      </w:r>
      <w:proofErr w:type="spellEnd"/>
      <w:r w:rsidRPr="00D34E24">
        <w:rPr>
          <w:rFonts w:cs="Arial"/>
          <w:lang w:val="pl-PL"/>
        </w:rPr>
        <w:t xml:space="preserve"> </w:t>
      </w:r>
      <w:proofErr w:type="spellStart"/>
      <w:r w:rsidRPr="00D34E24">
        <w:rPr>
          <w:rFonts w:cs="Arial"/>
          <w:lang w:val="pl-PL"/>
        </w:rPr>
        <w:t>Driving</w:t>
      </w:r>
      <w:proofErr w:type="spellEnd"/>
      <w:r w:rsidRPr="00D34E24">
        <w:rPr>
          <w:rFonts w:cs="Arial"/>
          <w:lang w:val="pl-PL"/>
        </w:rPr>
        <w:t xml:space="preserve"> Car), pierwszy poruszający się autonomicznie samochód koncepcyjny</w:t>
      </w:r>
      <w:r w:rsidR="00332645">
        <w:rPr>
          <w:rFonts w:cs="Arial"/>
          <w:lang w:val="pl-PL"/>
        </w:rPr>
        <w:t xml:space="preserve"> koncernu Volkswagen,</w:t>
      </w:r>
      <w:r w:rsidRPr="00D34E24">
        <w:rPr>
          <w:rFonts w:cs="Arial"/>
          <w:lang w:val="pl-PL"/>
        </w:rPr>
        <w:t xml:space="preserve"> przedsiębiorstwo z Wolfsburga daje konkretny przykład, jak będzie wyglądać zaawansowana jazda autonomiczna (poziom</w:t>
      </w:r>
      <w:r>
        <w:rPr>
          <w:rFonts w:cs="Arial"/>
          <w:lang w:val="pl-PL"/>
        </w:rPr>
        <w:t>u</w:t>
      </w:r>
      <w:r w:rsidRPr="00D34E24">
        <w:rPr>
          <w:rFonts w:cs="Arial"/>
          <w:lang w:val="pl-PL"/>
        </w:rPr>
        <w:t xml:space="preserve"> 5).   </w:t>
      </w:r>
    </w:p>
    <w:p w14:paraId="6E27EFB4" w14:textId="279B9930" w:rsidR="00D34E24" w:rsidRPr="00D34E24" w:rsidRDefault="00D34E24" w:rsidP="00D34E24">
      <w:pPr>
        <w:spacing w:line="270" w:lineRule="exact"/>
        <w:rPr>
          <w:rFonts w:cs="Arial"/>
          <w:lang w:val="pl-PL"/>
        </w:rPr>
      </w:pPr>
      <w:r w:rsidRPr="00D34E24">
        <w:rPr>
          <w:rFonts w:cs="Arial"/>
          <w:lang w:val="pl-PL"/>
        </w:rPr>
        <w:t xml:space="preserve">Profesor dr Stefan </w:t>
      </w:r>
      <w:proofErr w:type="spellStart"/>
      <w:r w:rsidRPr="00D34E24">
        <w:rPr>
          <w:rFonts w:cs="Arial"/>
          <w:lang w:val="pl-PL"/>
        </w:rPr>
        <w:t>Bratzel</w:t>
      </w:r>
      <w:proofErr w:type="spellEnd"/>
      <w:r w:rsidRPr="00D34E24">
        <w:rPr>
          <w:rFonts w:cs="Arial"/>
          <w:lang w:val="pl-PL"/>
        </w:rPr>
        <w:t xml:space="preserve">, dyrektor Center of Automotive Management, z okazji przyznania nagrody powiedział: „Niemieccy producenci samochodów w czasach głębokich przemian technicznych z sukcesem podejmują walkę o przewodnictwo innowacyjne i wyróżniają się wysoką kompetencją w wielu dziedzinach ważnych z punktu widzenia przyszłości”. </w:t>
      </w:r>
    </w:p>
    <w:p w14:paraId="25CC85DB" w14:textId="17509DE2" w:rsidR="00721274" w:rsidRDefault="00D34E24" w:rsidP="00D34E24">
      <w:pPr>
        <w:spacing w:line="270" w:lineRule="exact"/>
        <w:rPr>
          <w:rFonts w:cs="Arial"/>
          <w:lang w:val="pl-PL"/>
        </w:rPr>
      </w:pPr>
      <w:r w:rsidRPr="00D34E24">
        <w:rPr>
          <w:rFonts w:cs="Arial"/>
          <w:lang w:val="pl-PL"/>
        </w:rPr>
        <w:t xml:space="preserve">Center of Automotive Management (CAM) z siedzibą w </w:t>
      </w:r>
      <w:proofErr w:type="spellStart"/>
      <w:r w:rsidRPr="00D34E24">
        <w:rPr>
          <w:rFonts w:cs="Arial"/>
          <w:lang w:val="pl-PL"/>
        </w:rPr>
        <w:t>Bergisch-Gladbach</w:t>
      </w:r>
      <w:proofErr w:type="spellEnd"/>
      <w:r w:rsidRPr="00D34E24">
        <w:rPr>
          <w:rFonts w:cs="Arial"/>
          <w:lang w:val="pl-PL"/>
        </w:rPr>
        <w:t xml:space="preserve"> jest niezależnym instytutem badań doświadczalnych w dziedzinie motoryzacji i wraz z </w:t>
      </w:r>
      <w:proofErr w:type="spellStart"/>
      <w:r w:rsidRPr="00D34E24">
        <w:rPr>
          <w:rFonts w:cs="Arial"/>
          <w:lang w:val="pl-PL"/>
        </w:rPr>
        <w:t>PrivcewaterhouseCoopers</w:t>
      </w:r>
      <w:proofErr w:type="spellEnd"/>
      <w:r w:rsidRPr="00D34E24">
        <w:rPr>
          <w:rFonts w:cs="Arial"/>
          <w:lang w:val="pl-PL"/>
        </w:rPr>
        <w:t xml:space="preserve"> (</w:t>
      </w:r>
      <w:proofErr w:type="spellStart"/>
      <w:r w:rsidRPr="00D34E24">
        <w:rPr>
          <w:rFonts w:cs="Arial"/>
          <w:lang w:val="pl-PL"/>
        </w:rPr>
        <w:t>PwC</w:t>
      </w:r>
      <w:proofErr w:type="spellEnd"/>
      <w:r w:rsidRPr="00D34E24">
        <w:rPr>
          <w:rFonts w:cs="Arial"/>
          <w:lang w:val="pl-PL"/>
        </w:rPr>
        <w:t xml:space="preserve">) każdego roku </w:t>
      </w:r>
      <w:r>
        <w:rPr>
          <w:rFonts w:cs="Arial"/>
          <w:lang w:val="pl-PL"/>
        </w:rPr>
        <w:t>dokonuje szczegółowych</w:t>
      </w:r>
      <w:r w:rsidRPr="00D34E24">
        <w:rPr>
          <w:rFonts w:cs="Arial"/>
          <w:lang w:val="pl-PL"/>
        </w:rPr>
        <w:t xml:space="preserve"> analiz </w:t>
      </w:r>
      <w:r w:rsidR="000A0687">
        <w:rPr>
          <w:rFonts w:cs="Arial"/>
          <w:lang w:val="pl-PL"/>
        </w:rPr>
        <w:t xml:space="preserve">właśnie </w:t>
      </w:r>
      <w:r w:rsidRPr="00D34E24">
        <w:rPr>
          <w:rFonts w:cs="Arial"/>
          <w:lang w:val="pl-PL"/>
        </w:rPr>
        <w:t>w tej dziedzinie.</w:t>
      </w:r>
    </w:p>
    <w:p w14:paraId="6BCB46DE" w14:textId="77777777" w:rsidR="00D34E24" w:rsidRDefault="00D34E24" w:rsidP="002844A6">
      <w:pPr>
        <w:spacing w:line="270" w:lineRule="exact"/>
        <w:rPr>
          <w:rFonts w:cs="Arial"/>
          <w:b/>
          <w:lang w:val="pl-PL"/>
        </w:rPr>
      </w:pPr>
    </w:p>
    <w:p w14:paraId="6F964E67" w14:textId="77777777" w:rsidR="00D34E24" w:rsidRDefault="00D34E24" w:rsidP="002844A6">
      <w:pPr>
        <w:spacing w:line="270" w:lineRule="exact"/>
        <w:rPr>
          <w:rFonts w:cs="Arial"/>
          <w:b/>
          <w:lang w:val="pl-PL"/>
        </w:rPr>
      </w:pPr>
    </w:p>
    <w:p w14:paraId="59949BAF" w14:textId="7D5CCA56" w:rsidR="00C25EF0" w:rsidRPr="00871EFD" w:rsidRDefault="002844A6" w:rsidP="002844A6">
      <w:pPr>
        <w:spacing w:line="270" w:lineRule="exact"/>
        <w:rPr>
          <w:rFonts w:cs="Arial"/>
          <w:lang w:val="en-US"/>
        </w:rPr>
      </w:pPr>
      <w:r w:rsidRPr="001D7B1E">
        <w:rPr>
          <w:rFonts w:cs="Arial"/>
          <w:lang w:val="en-US"/>
        </w:rPr>
        <w:lastRenderedPageBreak/>
        <w:br/>
      </w:r>
      <w:r w:rsidR="00C91ED0" w:rsidRPr="00871EFD">
        <w:rPr>
          <w:b/>
          <w:lang w:val="en-US"/>
        </w:rPr>
        <w:t xml:space="preserve">Volkswagen Group Polska </w:t>
      </w:r>
      <w:r w:rsidR="00C91ED0" w:rsidRPr="00871EFD">
        <w:rPr>
          <w:b/>
          <w:lang w:val="en-US"/>
        </w:rPr>
        <w:br/>
      </w:r>
      <w:r w:rsidR="00C25EF0" w:rsidRPr="00871EFD">
        <w:rPr>
          <w:lang w:val="en-US"/>
        </w:rPr>
        <w:t xml:space="preserve">Volkswagen </w:t>
      </w:r>
      <w:r w:rsidR="00C91ED0" w:rsidRPr="00871EFD">
        <w:rPr>
          <w:lang w:val="en-US"/>
        </w:rPr>
        <w:t xml:space="preserve">PR </w:t>
      </w:r>
      <w:r w:rsidR="00C25EF0" w:rsidRPr="00871EFD">
        <w:rPr>
          <w:lang w:val="en-US"/>
        </w:rPr>
        <w:t>Manager</w:t>
      </w:r>
      <w:r w:rsidR="004413E5" w:rsidRPr="00871EFD">
        <w:rPr>
          <w:lang w:val="en-US"/>
        </w:rPr>
        <w:br/>
      </w:r>
      <w:r w:rsidR="00C91ED0" w:rsidRPr="00871EFD">
        <w:rPr>
          <w:lang w:val="en-US"/>
        </w:rPr>
        <w:t xml:space="preserve">Tomasz </w:t>
      </w:r>
      <w:r w:rsidR="00C25EF0" w:rsidRPr="00871EFD">
        <w:rPr>
          <w:lang w:val="en-US"/>
        </w:rPr>
        <w:t>Tonder</w:t>
      </w:r>
      <w:r w:rsidR="00C91ED0" w:rsidRPr="00871EFD">
        <w:rPr>
          <w:lang w:val="en-US"/>
        </w:rPr>
        <w:br/>
        <w:t>tel.+48 61</w:t>
      </w:r>
      <w:r w:rsidR="00C25EF0" w:rsidRPr="00871EFD">
        <w:rPr>
          <w:lang w:val="en-US"/>
        </w:rPr>
        <w:t> </w:t>
      </w:r>
      <w:r w:rsidR="00C91ED0" w:rsidRPr="00871EFD">
        <w:rPr>
          <w:lang w:val="en-US"/>
        </w:rPr>
        <w:t>627</w:t>
      </w:r>
      <w:r w:rsidR="00C25EF0" w:rsidRPr="00871EFD">
        <w:rPr>
          <w:lang w:val="en-US"/>
        </w:rPr>
        <w:t xml:space="preserve"> </w:t>
      </w:r>
      <w:r w:rsidR="00C91ED0" w:rsidRPr="00871EFD">
        <w:rPr>
          <w:lang w:val="en-US"/>
        </w:rPr>
        <w:t>3</w:t>
      </w:r>
      <w:r w:rsidR="00C25EF0" w:rsidRPr="00871EFD">
        <w:rPr>
          <w:lang w:val="en-US"/>
        </w:rPr>
        <w:t xml:space="preserve">4 </w:t>
      </w:r>
      <w:proofErr w:type="gramStart"/>
      <w:r w:rsidR="00C25EF0" w:rsidRPr="00871EFD">
        <w:rPr>
          <w:lang w:val="en-US"/>
        </w:rPr>
        <w:t>01</w:t>
      </w:r>
      <w:r w:rsidR="00C91ED0" w:rsidRPr="00871EFD">
        <w:rPr>
          <w:lang w:val="en-US"/>
        </w:rPr>
        <w:br/>
        <w:t>e-mail</w:t>
      </w:r>
      <w:proofErr w:type="gramEnd"/>
      <w:r w:rsidR="00C91ED0" w:rsidRPr="00871EFD">
        <w:rPr>
          <w:lang w:val="en-US"/>
        </w:rPr>
        <w:t>:</w:t>
      </w:r>
      <w:r w:rsidR="00C91ED0" w:rsidRPr="00871EFD">
        <w:rPr>
          <w:rFonts w:cs="Arial"/>
          <w:sz w:val="20"/>
          <w:szCs w:val="20"/>
          <w:lang w:val="en-US" w:eastAsia="pl-PL"/>
        </w:rPr>
        <w:t xml:space="preserve"> </w:t>
      </w:r>
      <w:hyperlink r:id="rId8" w:history="1">
        <w:r w:rsidR="00C25EF0" w:rsidRPr="00871EFD">
          <w:rPr>
            <w:rStyle w:val="Hipercze"/>
            <w:lang w:val="en-US"/>
          </w:rPr>
          <w:t>tomasz.tonder@volkswagen.pl</w:t>
        </w:r>
      </w:hyperlink>
      <w:r w:rsidR="00C25EF0" w:rsidRPr="00871EFD">
        <w:rPr>
          <w:rStyle w:val="Hipercze"/>
          <w:lang w:val="en-US"/>
        </w:rPr>
        <w:t xml:space="preserve"> </w:t>
      </w:r>
      <w:r w:rsidR="00C25EF0" w:rsidRPr="00871EFD">
        <w:rPr>
          <w:rStyle w:val="Hipercze"/>
          <w:lang w:val="en-US"/>
        </w:rPr>
        <w:br/>
      </w:r>
      <w:hyperlink r:id="rId9" w:history="1">
        <w:r w:rsidR="00C25EF0" w:rsidRPr="00871EFD">
          <w:rPr>
            <w:rStyle w:val="Hipercze"/>
            <w:noProof/>
            <w:lang w:val="en-US"/>
          </w:rPr>
          <w:t>www.vw.press-bank.pl</w:t>
        </w:r>
      </w:hyperlink>
      <w:r w:rsidR="00C25EF0" w:rsidRPr="00871EFD">
        <w:rPr>
          <w:noProof/>
          <w:lang w:val="en-US"/>
        </w:rPr>
        <w:t xml:space="preserve"> </w:t>
      </w:r>
    </w:p>
    <w:p w14:paraId="35257F7D" w14:textId="77777777" w:rsidR="00415C77" w:rsidRPr="00883D0F" w:rsidRDefault="0059580C" w:rsidP="00B64299">
      <w:pPr>
        <w:tabs>
          <w:tab w:val="left" w:pos="902"/>
        </w:tabs>
        <w:spacing w:line="270" w:lineRule="exact"/>
        <w:rPr>
          <w:lang w:val="pl-PL"/>
        </w:rPr>
      </w:pPr>
      <w:r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7A989BFF" wp14:editId="4BA591AD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10" name="Obraz 10" descr="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29D2866C" wp14:editId="0C7B9848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9" name="Obraz 9" descr="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7C8DBAB9" wp14:editId="644150BA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8" name="Obraz 8" descr="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15C77" w:rsidRPr="00883D0F" w:rsidSect="002844A6">
      <w:headerReference w:type="default" r:id="rId16"/>
      <w:headerReference w:type="first" r:id="rId17"/>
      <w:pgSz w:w="11906" w:h="16838" w:code="9"/>
      <w:pgMar w:top="3357" w:right="1418" w:bottom="426" w:left="1418" w:header="708" w:footer="580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24F039" w14:textId="77777777" w:rsidR="006A1236" w:rsidRDefault="006A1236">
      <w:pPr>
        <w:spacing w:after="0" w:line="240" w:lineRule="auto"/>
      </w:pPr>
      <w:r>
        <w:separator/>
      </w:r>
    </w:p>
  </w:endnote>
  <w:endnote w:type="continuationSeparator" w:id="0">
    <w:p w14:paraId="16D5DD35" w14:textId="77777777" w:rsidR="006A1236" w:rsidRDefault="006A1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C7DF49" w14:textId="77777777" w:rsidR="006A1236" w:rsidRDefault="006A1236">
      <w:pPr>
        <w:spacing w:after="0" w:line="240" w:lineRule="auto"/>
      </w:pPr>
      <w:r>
        <w:separator/>
      </w:r>
    </w:p>
  </w:footnote>
  <w:footnote w:type="continuationSeparator" w:id="0">
    <w:p w14:paraId="0E65F2EF" w14:textId="77777777" w:rsidR="006A1236" w:rsidRDefault="006A12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B9004C" w14:textId="77777777" w:rsidR="006C2C32" w:rsidRPr="003B0400" w:rsidRDefault="006C2C32" w:rsidP="002748BC">
    <w:pPr>
      <w:pStyle w:val="Nagwek"/>
      <w:framePr w:w="9072" w:wrap="around" w:vAnchor="page" w:hAnchor="text" w:y="2808"/>
      <w:rPr>
        <w:noProof/>
      </w:rPr>
    </w:pPr>
    <w:r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E493C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24D2C49" w14:textId="77777777" w:rsidR="006C2C32" w:rsidRDefault="006C2C32">
    <w:pPr>
      <w:pStyle w:val="Nagwek"/>
    </w:pPr>
    <w:r>
      <w:rPr>
        <w:noProof/>
        <w:lang w:val="en-US" w:eastAsia="pl-PL"/>
      </w:rPr>
      <w:drawing>
        <wp:anchor distT="0" distB="0" distL="114300" distR="114300" simplePos="0" relativeHeight="251656704" behindDoc="0" locked="0" layoutInCell="1" allowOverlap="1" wp14:anchorId="1EFAC31A" wp14:editId="151B7ADD">
          <wp:simplePos x="0" y="0"/>
          <wp:positionH relativeFrom="page">
            <wp:posOffset>2790190</wp:posOffset>
          </wp:positionH>
          <wp:positionV relativeFrom="page">
            <wp:posOffset>648335</wp:posOffset>
          </wp:positionV>
          <wp:extent cx="1979930" cy="407670"/>
          <wp:effectExtent l="0" t="0" r="1270" b="0"/>
          <wp:wrapNone/>
          <wp:docPr id="3" name="Obraz 3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A7FA49" w14:textId="77777777" w:rsidR="006C2C32" w:rsidRDefault="006C2C32" w:rsidP="009E594E">
    <w:pPr>
      <w:pStyle w:val="Nagwek"/>
      <w:spacing w:after="3400"/>
    </w:pPr>
    <w:r>
      <w:rPr>
        <w:noProof/>
        <w:lang w:val="en-US" w:eastAsia="pl-PL"/>
      </w:rPr>
      <w:drawing>
        <wp:anchor distT="0" distB="0" distL="114300" distR="114300" simplePos="0" relativeHeight="251658752" behindDoc="0" locked="0" layoutInCell="1" allowOverlap="1" wp14:anchorId="5A452F86" wp14:editId="2B3D0D36">
          <wp:simplePos x="0" y="0"/>
          <wp:positionH relativeFrom="page">
            <wp:posOffset>2729230</wp:posOffset>
          </wp:positionH>
          <wp:positionV relativeFrom="page">
            <wp:posOffset>645795</wp:posOffset>
          </wp:positionV>
          <wp:extent cx="1979930" cy="407670"/>
          <wp:effectExtent l="0" t="0" r="1270" b="0"/>
          <wp:wrapThrough wrapText="bothSides">
            <wp:wrapPolygon edited="0">
              <wp:start x="0" y="0"/>
              <wp:lineTo x="0" y="10093"/>
              <wp:lineTo x="4364" y="16150"/>
              <wp:lineTo x="4780" y="20187"/>
              <wp:lineTo x="8729" y="20187"/>
              <wp:lineTo x="14340" y="20187"/>
              <wp:lineTo x="17457" y="20187"/>
              <wp:lineTo x="17042" y="16150"/>
              <wp:lineTo x="17873" y="16150"/>
              <wp:lineTo x="21406" y="11103"/>
              <wp:lineTo x="21406" y="0"/>
              <wp:lineTo x="0" y="0"/>
            </wp:wrapPolygon>
          </wp:wrapThrough>
          <wp:docPr id="7" name="Obraz 7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pl-PL"/>
      </w:rPr>
      <w:drawing>
        <wp:anchor distT="0" distB="0" distL="114300" distR="114300" simplePos="0" relativeHeight="251657728" behindDoc="0" locked="0" layoutInCell="1" allowOverlap="1" wp14:anchorId="603088D0" wp14:editId="40FD763E">
          <wp:simplePos x="0" y="0"/>
          <wp:positionH relativeFrom="column">
            <wp:posOffset>-104775</wp:posOffset>
          </wp:positionH>
          <wp:positionV relativeFrom="paragraph">
            <wp:posOffset>1483995</wp:posOffset>
          </wp:positionV>
          <wp:extent cx="5939790" cy="363220"/>
          <wp:effectExtent l="0" t="0" r="3810" b="0"/>
          <wp:wrapNone/>
          <wp:docPr id="4" name="Obraz 4" descr="Zeile_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Zeile_ne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363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10A74D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887411"/>
    <w:multiLevelType w:val="hybridMultilevel"/>
    <w:tmpl w:val="FA46E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2377F"/>
    <w:multiLevelType w:val="hybridMultilevel"/>
    <w:tmpl w:val="7BA4A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18201F"/>
    <w:multiLevelType w:val="hybridMultilevel"/>
    <w:tmpl w:val="2D9AE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9521A9"/>
    <w:multiLevelType w:val="hybridMultilevel"/>
    <w:tmpl w:val="21B6BB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FBA523D"/>
    <w:multiLevelType w:val="hybridMultilevel"/>
    <w:tmpl w:val="52201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D30"/>
    <w:rsid w:val="00011401"/>
    <w:rsid w:val="00017BF3"/>
    <w:rsid w:val="00022FAE"/>
    <w:rsid w:val="000245EF"/>
    <w:rsid w:val="0002547D"/>
    <w:rsid w:val="00026EEF"/>
    <w:rsid w:val="000324B7"/>
    <w:rsid w:val="000353E3"/>
    <w:rsid w:val="00046628"/>
    <w:rsid w:val="00050D36"/>
    <w:rsid w:val="00054237"/>
    <w:rsid w:val="0006692B"/>
    <w:rsid w:val="00080B63"/>
    <w:rsid w:val="00080FA6"/>
    <w:rsid w:val="00087B4B"/>
    <w:rsid w:val="0009120B"/>
    <w:rsid w:val="000A0687"/>
    <w:rsid w:val="000A417C"/>
    <w:rsid w:val="000B10D5"/>
    <w:rsid w:val="000D5CBA"/>
    <w:rsid w:val="000E092E"/>
    <w:rsid w:val="000E7BFA"/>
    <w:rsid w:val="000F2C3C"/>
    <w:rsid w:val="00111224"/>
    <w:rsid w:val="00132AC4"/>
    <w:rsid w:val="001476BB"/>
    <w:rsid w:val="00157F20"/>
    <w:rsid w:val="00163392"/>
    <w:rsid w:val="0016359A"/>
    <w:rsid w:val="001719E0"/>
    <w:rsid w:val="00171F3D"/>
    <w:rsid w:val="00172998"/>
    <w:rsid w:val="00175E1B"/>
    <w:rsid w:val="0018223E"/>
    <w:rsid w:val="00183352"/>
    <w:rsid w:val="001A1D0F"/>
    <w:rsid w:val="001A6C39"/>
    <w:rsid w:val="001A725D"/>
    <w:rsid w:val="001B034B"/>
    <w:rsid w:val="001B075F"/>
    <w:rsid w:val="001B53BF"/>
    <w:rsid w:val="001C1A2B"/>
    <w:rsid w:val="001C33CA"/>
    <w:rsid w:val="001D51FC"/>
    <w:rsid w:val="001D7B1E"/>
    <w:rsid w:val="00221F09"/>
    <w:rsid w:val="00225E25"/>
    <w:rsid w:val="00247C54"/>
    <w:rsid w:val="002618A3"/>
    <w:rsid w:val="002748BC"/>
    <w:rsid w:val="00281C67"/>
    <w:rsid w:val="002844A6"/>
    <w:rsid w:val="00286ADA"/>
    <w:rsid w:val="0028762E"/>
    <w:rsid w:val="0029470E"/>
    <w:rsid w:val="002973CF"/>
    <w:rsid w:val="00297E19"/>
    <w:rsid w:val="002C2853"/>
    <w:rsid w:val="002C556D"/>
    <w:rsid w:val="002C5B37"/>
    <w:rsid w:val="002E2DBE"/>
    <w:rsid w:val="002E5B9B"/>
    <w:rsid w:val="00332645"/>
    <w:rsid w:val="0033594C"/>
    <w:rsid w:val="0036584A"/>
    <w:rsid w:val="00367F3B"/>
    <w:rsid w:val="003744EA"/>
    <w:rsid w:val="003861BC"/>
    <w:rsid w:val="003938AA"/>
    <w:rsid w:val="003B19F6"/>
    <w:rsid w:val="003C4A3D"/>
    <w:rsid w:val="003C4FAF"/>
    <w:rsid w:val="003C7B78"/>
    <w:rsid w:val="003D037B"/>
    <w:rsid w:val="003D43BA"/>
    <w:rsid w:val="003E1261"/>
    <w:rsid w:val="003F0601"/>
    <w:rsid w:val="00415C77"/>
    <w:rsid w:val="00422814"/>
    <w:rsid w:val="0043617B"/>
    <w:rsid w:val="004413E5"/>
    <w:rsid w:val="00460C61"/>
    <w:rsid w:val="0046137D"/>
    <w:rsid w:val="00494727"/>
    <w:rsid w:val="004A348F"/>
    <w:rsid w:val="004B075B"/>
    <w:rsid w:val="004B0860"/>
    <w:rsid w:val="004B2C74"/>
    <w:rsid w:val="004B6A25"/>
    <w:rsid w:val="004D0E4A"/>
    <w:rsid w:val="004D32DE"/>
    <w:rsid w:val="004D47D0"/>
    <w:rsid w:val="004E5433"/>
    <w:rsid w:val="005019D2"/>
    <w:rsid w:val="00510820"/>
    <w:rsid w:val="005238E9"/>
    <w:rsid w:val="0053217C"/>
    <w:rsid w:val="00543ACC"/>
    <w:rsid w:val="00552EEF"/>
    <w:rsid w:val="00556920"/>
    <w:rsid w:val="005636B3"/>
    <w:rsid w:val="00577048"/>
    <w:rsid w:val="00577456"/>
    <w:rsid w:val="00582537"/>
    <w:rsid w:val="005827BE"/>
    <w:rsid w:val="00582C77"/>
    <w:rsid w:val="005929DF"/>
    <w:rsid w:val="0059580C"/>
    <w:rsid w:val="005A79F0"/>
    <w:rsid w:val="005B20B3"/>
    <w:rsid w:val="005B283C"/>
    <w:rsid w:val="005B6466"/>
    <w:rsid w:val="005C258D"/>
    <w:rsid w:val="005C4995"/>
    <w:rsid w:val="005E0A56"/>
    <w:rsid w:val="005E0B91"/>
    <w:rsid w:val="005F2E61"/>
    <w:rsid w:val="005F35A6"/>
    <w:rsid w:val="00605C5D"/>
    <w:rsid w:val="006070FA"/>
    <w:rsid w:val="0061147A"/>
    <w:rsid w:val="00617C46"/>
    <w:rsid w:val="00627B38"/>
    <w:rsid w:val="00656FDA"/>
    <w:rsid w:val="00664CCD"/>
    <w:rsid w:val="00685342"/>
    <w:rsid w:val="00693234"/>
    <w:rsid w:val="00693601"/>
    <w:rsid w:val="00694676"/>
    <w:rsid w:val="006A043B"/>
    <w:rsid w:val="006A1236"/>
    <w:rsid w:val="006B3215"/>
    <w:rsid w:val="006B39E7"/>
    <w:rsid w:val="006C1F48"/>
    <w:rsid w:val="006C2C32"/>
    <w:rsid w:val="006C40D6"/>
    <w:rsid w:val="006D4105"/>
    <w:rsid w:val="006D61F9"/>
    <w:rsid w:val="006D6436"/>
    <w:rsid w:val="006E7FE5"/>
    <w:rsid w:val="006F3C01"/>
    <w:rsid w:val="006F6652"/>
    <w:rsid w:val="0070683A"/>
    <w:rsid w:val="00707CA3"/>
    <w:rsid w:val="00711CB7"/>
    <w:rsid w:val="00713F3F"/>
    <w:rsid w:val="00721274"/>
    <w:rsid w:val="00731174"/>
    <w:rsid w:val="00733B20"/>
    <w:rsid w:val="00734ED2"/>
    <w:rsid w:val="00744096"/>
    <w:rsid w:val="00744358"/>
    <w:rsid w:val="00757FCE"/>
    <w:rsid w:val="0076598D"/>
    <w:rsid w:val="00770604"/>
    <w:rsid w:val="0078270D"/>
    <w:rsid w:val="007875B9"/>
    <w:rsid w:val="007A64E2"/>
    <w:rsid w:val="007D0FD3"/>
    <w:rsid w:val="007D1AFD"/>
    <w:rsid w:val="007D4A21"/>
    <w:rsid w:val="007E3325"/>
    <w:rsid w:val="007E550B"/>
    <w:rsid w:val="007E590F"/>
    <w:rsid w:val="007F271A"/>
    <w:rsid w:val="00803E57"/>
    <w:rsid w:val="00804E02"/>
    <w:rsid w:val="00810222"/>
    <w:rsid w:val="00812535"/>
    <w:rsid w:val="008237BF"/>
    <w:rsid w:val="00833516"/>
    <w:rsid w:val="00834CFC"/>
    <w:rsid w:val="00840CEB"/>
    <w:rsid w:val="008508FE"/>
    <w:rsid w:val="008512AA"/>
    <w:rsid w:val="00856CD9"/>
    <w:rsid w:val="00871EFD"/>
    <w:rsid w:val="00873387"/>
    <w:rsid w:val="008803B2"/>
    <w:rsid w:val="00881A18"/>
    <w:rsid w:val="00883BB7"/>
    <w:rsid w:val="00883D0F"/>
    <w:rsid w:val="00894CE2"/>
    <w:rsid w:val="008A15DC"/>
    <w:rsid w:val="008A5BF6"/>
    <w:rsid w:val="008C3498"/>
    <w:rsid w:val="008D6E0E"/>
    <w:rsid w:val="008D6F5A"/>
    <w:rsid w:val="008E63FD"/>
    <w:rsid w:val="00901014"/>
    <w:rsid w:val="0090175B"/>
    <w:rsid w:val="009037CF"/>
    <w:rsid w:val="00906925"/>
    <w:rsid w:val="009212FF"/>
    <w:rsid w:val="0093755D"/>
    <w:rsid w:val="009751C9"/>
    <w:rsid w:val="009B7027"/>
    <w:rsid w:val="009D32E7"/>
    <w:rsid w:val="009D644B"/>
    <w:rsid w:val="009E594E"/>
    <w:rsid w:val="009F54ED"/>
    <w:rsid w:val="00A04A2E"/>
    <w:rsid w:val="00A06F2B"/>
    <w:rsid w:val="00A16970"/>
    <w:rsid w:val="00A16A16"/>
    <w:rsid w:val="00A23C58"/>
    <w:rsid w:val="00A34794"/>
    <w:rsid w:val="00A40772"/>
    <w:rsid w:val="00A50DB6"/>
    <w:rsid w:val="00A65427"/>
    <w:rsid w:val="00A8077B"/>
    <w:rsid w:val="00A819B2"/>
    <w:rsid w:val="00A82674"/>
    <w:rsid w:val="00A83E3F"/>
    <w:rsid w:val="00A90275"/>
    <w:rsid w:val="00A94172"/>
    <w:rsid w:val="00AA7D4B"/>
    <w:rsid w:val="00AB39AB"/>
    <w:rsid w:val="00AB6C3C"/>
    <w:rsid w:val="00AC1E59"/>
    <w:rsid w:val="00AD195B"/>
    <w:rsid w:val="00AF5949"/>
    <w:rsid w:val="00B078F1"/>
    <w:rsid w:val="00B4013A"/>
    <w:rsid w:val="00B4432B"/>
    <w:rsid w:val="00B46130"/>
    <w:rsid w:val="00B62901"/>
    <w:rsid w:val="00B63F9E"/>
    <w:rsid w:val="00B64299"/>
    <w:rsid w:val="00B66F72"/>
    <w:rsid w:val="00B74522"/>
    <w:rsid w:val="00B85183"/>
    <w:rsid w:val="00B963AE"/>
    <w:rsid w:val="00BA657D"/>
    <w:rsid w:val="00BB07F5"/>
    <w:rsid w:val="00BB1780"/>
    <w:rsid w:val="00BB2D30"/>
    <w:rsid w:val="00BE64CB"/>
    <w:rsid w:val="00BE695D"/>
    <w:rsid w:val="00BF255E"/>
    <w:rsid w:val="00BF792F"/>
    <w:rsid w:val="00C076DC"/>
    <w:rsid w:val="00C25EF0"/>
    <w:rsid w:val="00C366BF"/>
    <w:rsid w:val="00C37DAE"/>
    <w:rsid w:val="00C41D20"/>
    <w:rsid w:val="00C441F4"/>
    <w:rsid w:val="00C45F53"/>
    <w:rsid w:val="00C62AD6"/>
    <w:rsid w:val="00C6683F"/>
    <w:rsid w:val="00C726B8"/>
    <w:rsid w:val="00C73589"/>
    <w:rsid w:val="00C765FD"/>
    <w:rsid w:val="00C87AFB"/>
    <w:rsid w:val="00C91ED0"/>
    <w:rsid w:val="00C92390"/>
    <w:rsid w:val="00C92C8D"/>
    <w:rsid w:val="00CA3F49"/>
    <w:rsid w:val="00CA7F9A"/>
    <w:rsid w:val="00CD2298"/>
    <w:rsid w:val="00CE3A38"/>
    <w:rsid w:val="00CF241A"/>
    <w:rsid w:val="00CF6464"/>
    <w:rsid w:val="00D062C4"/>
    <w:rsid w:val="00D12188"/>
    <w:rsid w:val="00D17A10"/>
    <w:rsid w:val="00D20D10"/>
    <w:rsid w:val="00D21A99"/>
    <w:rsid w:val="00D25231"/>
    <w:rsid w:val="00D34E24"/>
    <w:rsid w:val="00D40AE0"/>
    <w:rsid w:val="00D7035A"/>
    <w:rsid w:val="00D737E1"/>
    <w:rsid w:val="00D823D2"/>
    <w:rsid w:val="00D8248B"/>
    <w:rsid w:val="00D863F8"/>
    <w:rsid w:val="00D96080"/>
    <w:rsid w:val="00DC3F11"/>
    <w:rsid w:val="00DE0D30"/>
    <w:rsid w:val="00E0084B"/>
    <w:rsid w:val="00E00FC6"/>
    <w:rsid w:val="00E035F2"/>
    <w:rsid w:val="00E22FC0"/>
    <w:rsid w:val="00E276D8"/>
    <w:rsid w:val="00E329FB"/>
    <w:rsid w:val="00E3453C"/>
    <w:rsid w:val="00E34A75"/>
    <w:rsid w:val="00E42137"/>
    <w:rsid w:val="00E47A0D"/>
    <w:rsid w:val="00E6136E"/>
    <w:rsid w:val="00E67A52"/>
    <w:rsid w:val="00E70219"/>
    <w:rsid w:val="00E75853"/>
    <w:rsid w:val="00E809A1"/>
    <w:rsid w:val="00E8132D"/>
    <w:rsid w:val="00EA2818"/>
    <w:rsid w:val="00EB1B4F"/>
    <w:rsid w:val="00EB5D79"/>
    <w:rsid w:val="00EB5F56"/>
    <w:rsid w:val="00EB719D"/>
    <w:rsid w:val="00EC3BFD"/>
    <w:rsid w:val="00EE493C"/>
    <w:rsid w:val="00EF512B"/>
    <w:rsid w:val="00F038F4"/>
    <w:rsid w:val="00F04DDA"/>
    <w:rsid w:val="00F149BC"/>
    <w:rsid w:val="00F2485F"/>
    <w:rsid w:val="00F348D5"/>
    <w:rsid w:val="00F348D9"/>
    <w:rsid w:val="00F42EB4"/>
    <w:rsid w:val="00F55D37"/>
    <w:rsid w:val="00F60484"/>
    <w:rsid w:val="00F61674"/>
    <w:rsid w:val="00F674EA"/>
    <w:rsid w:val="00F70040"/>
    <w:rsid w:val="00F711E7"/>
    <w:rsid w:val="00F7198A"/>
    <w:rsid w:val="00F71EB1"/>
    <w:rsid w:val="00F72B21"/>
    <w:rsid w:val="00F81AE2"/>
    <w:rsid w:val="00F937C6"/>
    <w:rsid w:val="00F9551D"/>
    <w:rsid w:val="00FA1BC5"/>
    <w:rsid w:val="00FC12A8"/>
    <w:rsid w:val="00FD7DAB"/>
    <w:rsid w:val="00FE590E"/>
    <w:rsid w:val="00FF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6DE24CD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0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7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0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6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20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20590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79740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62780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691029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70472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63693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7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Polska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header" Target="header1.xml"/><Relationship Id="rId17" Type="http://schemas.openxmlformats.org/officeDocument/2006/relationships/header" Target="header2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yperlink" Target="http://www.facebook.com/VolkswagenPols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Relationship Id="rId2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arndt4\Lokale%20Einstellungen\Temporary%20Internet%20Files\OLK20\Pressemitteilung_a1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Einstellungen\arndt4\Lokale Einstellungen\Temporary Internet Files\OLK20\Pressemitteilung_a1.dot</Template>
  <TotalTime>1</TotalTime>
  <Pages>2</Pages>
  <Words>371</Words>
  <Characters>2230</Characters>
  <Application>Microsoft Macintosh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Pressemitteilung</vt:lpstr>
    </vt:vector>
  </TitlesOfParts>
  <Company>VW</Company>
  <LinksUpToDate>false</LinksUpToDate>
  <CharactersWithSpaces>2596</CharactersWithSpaces>
  <SharedDoc>false</SharedDoc>
  <HLinks>
    <vt:vector size="66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2883658</vt:i4>
      </vt:variant>
      <vt:variant>
        <vt:i4>-1</vt:i4>
      </vt:variant>
      <vt:variant>
        <vt:i4>2051</vt:i4>
      </vt:variant>
      <vt:variant>
        <vt:i4>1</vt:i4>
      </vt:variant>
      <vt:variant>
        <vt:lpwstr>VWAG_CO_M</vt:lpwstr>
      </vt:variant>
      <vt:variant>
        <vt:lpwstr/>
      </vt:variant>
      <vt:variant>
        <vt:i4>3342445</vt:i4>
      </vt:variant>
      <vt:variant>
        <vt:i4>-1</vt:i4>
      </vt:variant>
      <vt:variant>
        <vt:i4>2052</vt:i4>
      </vt:variant>
      <vt:variant>
        <vt:i4>1</vt:i4>
      </vt:variant>
      <vt:variant>
        <vt:lpwstr>Zeile_neu</vt:lpwstr>
      </vt:variant>
      <vt:variant>
        <vt:lpwstr/>
      </vt:variant>
      <vt:variant>
        <vt:i4>2883658</vt:i4>
      </vt:variant>
      <vt:variant>
        <vt:i4>-1</vt:i4>
      </vt:variant>
      <vt:variant>
        <vt:i4>2055</vt:i4>
      </vt:variant>
      <vt:variant>
        <vt:i4>1</vt:i4>
      </vt:variant>
      <vt:variant>
        <vt:lpwstr>VWAG_CO_M</vt:lpwstr>
      </vt:variant>
      <vt:variant>
        <vt:lpwstr/>
      </vt:variant>
      <vt:variant>
        <vt:i4>6029365</vt:i4>
      </vt:variant>
      <vt:variant>
        <vt:i4>-1</vt:i4>
      </vt:variant>
      <vt:variant>
        <vt:i4>1032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1032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1033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1033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1034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1034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</dc:title>
  <dc:creator>arndt4</dc:creator>
  <cp:lastModifiedBy>Paweł</cp:lastModifiedBy>
  <cp:revision>2</cp:revision>
  <cp:lastPrinted>2017-05-02T10:51:00Z</cp:lastPrinted>
  <dcterms:created xsi:type="dcterms:W3CDTF">2017-05-09T06:32:00Z</dcterms:created>
  <dcterms:modified xsi:type="dcterms:W3CDTF">2017-05-09T06:32:00Z</dcterms:modified>
</cp:coreProperties>
</file>