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FBE" w:rsidRDefault="000C6927" w:rsidP="00910CA4">
      <w:pPr>
        <w:rPr>
          <w:rFonts w:cs="Arial"/>
          <w:b/>
          <w:sz w:val="28"/>
          <w:szCs w:val="28"/>
          <w:lang w:val="pl-PL"/>
        </w:rPr>
      </w:pPr>
      <w:r>
        <w:rPr>
          <w:rFonts w:cs="Arial"/>
          <w:b/>
          <w:sz w:val="28"/>
          <w:szCs w:val="28"/>
          <w:lang w:val="pl-PL"/>
        </w:rPr>
        <w:t xml:space="preserve">Atrakcyjna oferta </w:t>
      </w:r>
      <w:r w:rsidR="008F16E8">
        <w:rPr>
          <w:rFonts w:cs="Arial"/>
          <w:b/>
          <w:sz w:val="28"/>
          <w:szCs w:val="28"/>
          <w:lang w:val="pl-PL"/>
        </w:rPr>
        <w:t xml:space="preserve">na samochody z rocznika 2016 </w:t>
      </w:r>
      <w:r w:rsidR="008F16E8">
        <w:rPr>
          <w:rFonts w:cs="Arial"/>
          <w:b/>
          <w:sz w:val="28"/>
          <w:szCs w:val="28"/>
          <w:lang w:val="pl-PL"/>
        </w:rPr>
        <w:br/>
      </w:r>
      <w:r>
        <w:rPr>
          <w:rFonts w:cs="Arial"/>
          <w:b/>
          <w:sz w:val="28"/>
          <w:szCs w:val="28"/>
          <w:lang w:val="pl-PL"/>
        </w:rPr>
        <w:t xml:space="preserve">w salonach Volkswagena </w:t>
      </w:r>
    </w:p>
    <w:p w:rsidR="000C6927" w:rsidRPr="004B2892" w:rsidRDefault="000C6927" w:rsidP="00910CA4">
      <w:pPr>
        <w:rPr>
          <w:rFonts w:cs="Arial"/>
          <w:b/>
          <w:sz w:val="27"/>
          <w:szCs w:val="27"/>
          <w:lang w:val="pl-PL"/>
        </w:rPr>
      </w:pPr>
    </w:p>
    <w:p w:rsidR="001E3ACE" w:rsidRPr="004B2892" w:rsidRDefault="000E7702" w:rsidP="00910CA4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 w:rsidRPr="004B2892">
        <w:rPr>
          <w:rFonts w:cs="Arial"/>
          <w:b/>
          <w:lang w:val="pl-PL"/>
        </w:rPr>
        <w:t>W</w:t>
      </w:r>
      <w:r w:rsidR="007A5D7D" w:rsidRPr="004B2892">
        <w:rPr>
          <w:rFonts w:cs="Arial"/>
          <w:b/>
          <w:lang w:val="pl-PL"/>
        </w:rPr>
        <w:t xml:space="preserve">ybrane modele </w:t>
      </w:r>
      <w:r w:rsidR="000C6927">
        <w:rPr>
          <w:rFonts w:cs="Arial"/>
          <w:b/>
          <w:lang w:val="pl-PL"/>
        </w:rPr>
        <w:t xml:space="preserve">z rocznika 2016 </w:t>
      </w:r>
      <w:r w:rsidR="007A5D7D" w:rsidRPr="004B2892">
        <w:rPr>
          <w:rFonts w:cs="Arial"/>
          <w:b/>
          <w:lang w:val="pl-PL"/>
        </w:rPr>
        <w:t>dostępne z Pakietem Korzyści o wartości do aż 21.000 zł</w:t>
      </w:r>
    </w:p>
    <w:p w:rsidR="00AF524E" w:rsidRPr="004B2892" w:rsidRDefault="00A02391" w:rsidP="00910CA4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Golf z r</w:t>
      </w:r>
      <w:r w:rsidR="007A5D7D" w:rsidRPr="004B2892">
        <w:rPr>
          <w:rFonts w:cs="Arial"/>
          <w:b/>
          <w:lang w:val="pl-PL"/>
        </w:rPr>
        <w:t>abat</w:t>
      </w:r>
      <w:r>
        <w:rPr>
          <w:rFonts w:cs="Arial"/>
          <w:b/>
          <w:lang w:val="pl-PL"/>
        </w:rPr>
        <w:t>em</w:t>
      </w:r>
      <w:r w:rsidR="004B2892">
        <w:rPr>
          <w:rFonts w:cs="Arial"/>
          <w:b/>
          <w:lang w:val="pl-PL"/>
        </w:rPr>
        <w:t xml:space="preserve"> </w:t>
      </w:r>
      <w:r>
        <w:rPr>
          <w:rFonts w:cs="Arial"/>
          <w:b/>
          <w:lang w:val="pl-PL"/>
        </w:rPr>
        <w:t xml:space="preserve">wynoszącym </w:t>
      </w:r>
      <w:r w:rsidR="007A5D7D" w:rsidRPr="004B2892">
        <w:rPr>
          <w:rFonts w:cs="Arial"/>
          <w:b/>
          <w:lang w:val="pl-PL"/>
        </w:rPr>
        <w:t>10.000 zł</w:t>
      </w:r>
    </w:p>
    <w:p w:rsidR="00C67647" w:rsidRPr="008F16E8" w:rsidRDefault="00C67647" w:rsidP="00910CA4">
      <w:pPr>
        <w:numPr>
          <w:ilvl w:val="0"/>
          <w:numId w:val="20"/>
        </w:numPr>
        <w:ind w:left="567" w:hanging="283"/>
        <w:rPr>
          <w:rStyle w:val="Hipercze"/>
          <w:rFonts w:cs="Arial"/>
          <w:b/>
          <w:color w:val="auto"/>
          <w:u w:val="none"/>
          <w:lang w:val="pl-PL"/>
        </w:rPr>
      </w:pPr>
      <w:r>
        <w:rPr>
          <w:rFonts w:cs="Arial"/>
          <w:b/>
          <w:lang w:val="pl-PL"/>
        </w:rPr>
        <w:t xml:space="preserve">Wyszukiwarka </w:t>
      </w:r>
      <w:r w:rsidR="000C6927">
        <w:rPr>
          <w:rFonts w:cs="Arial"/>
          <w:b/>
          <w:lang w:val="pl-PL"/>
        </w:rPr>
        <w:t xml:space="preserve">Golfów </w:t>
      </w:r>
      <w:r>
        <w:rPr>
          <w:rFonts w:cs="Arial"/>
          <w:b/>
          <w:lang w:val="pl-PL"/>
        </w:rPr>
        <w:t xml:space="preserve">objętych wyprzedażą na </w:t>
      </w:r>
      <w:hyperlink r:id="rId8" w:history="1">
        <w:r w:rsidR="004F3050" w:rsidRPr="000810EF">
          <w:rPr>
            <w:rStyle w:val="Hipercze"/>
            <w:rFonts w:cs="Arial"/>
            <w:lang w:val="pl-PL"/>
          </w:rPr>
          <w:t>www.volkswagen.pl</w:t>
        </w:r>
      </w:hyperlink>
    </w:p>
    <w:p w:rsidR="008F16E8" w:rsidRPr="000810EF" w:rsidRDefault="008F16E8" w:rsidP="00910CA4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 xml:space="preserve">Atrakcyjne finansowanie </w:t>
      </w:r>
      <w:proofErr w:type="spellStart"/>
      <w:r w:rsidRPr="004B2892">
        <w:rPr>
          <w:b/>
          <w:bCs/>
          <w:lang w:val="pl-PL"/>
        </w:rPr>
        <w:t>EasyDrive</w:t>
      </w:r>
      <w:proofErr w:type="spellEnd"/>
    </w:p>
    <w:p w:rsidR="00871FBE" w:rsidRPr="000810EF" w:rsidRDefault="00871FBE" w:rsidP="00910CA4">
      <w:pPr>
        <w:rPr>
          <w:rFonts w:cs="Arial"/>
          <w:b/>
          <w:lang w:val="pl-PL"/>
        </w:rPr>
      </w:pPr>
    </w:p>
    <w:p w:rsidR="007A5D7D" w:rsidRPr="00AC3B39" w:rsidRDefault="00871FBE" w:rsidP="00910CA4">
      <w:pPr>
        <w:rPr>
          <w:rFonts w:cs="Arial"/>
          <w:b/>
          <w:lang w:val="pl-PL"/>
        </w:rPr>
      </w:pPr>
      <w:r w:rsidRPr="00AC3B39">
        <w:rPr>
          <w:rFonts w:cs="Arial"/>
          <w:b/>
          <w:lang w:val="pl-PL"/>
        </w:rPr>
        <w:t xml:space="preserve">Poznań, </w:t>
      </w:r>
      <w:r w:rsidR="00DE753F" w:rsidRPr="00AC3B39">
        <w:rPr>
          <w:rFonts w:cs="Arial"/>
          <w:b/>
          <w:lang w:val="pl-PL"/>
        </w:rPr>
        <w:t>1</w:t>
      </w:r>
      <w:r w:rsidR="000C6927">
        <w:rPr>
          <w:rFonts w:cs="Arial"/>
          <w:b/>
          <w:lang w:val="pl-PL"/>
        </w:rPr>
        <w:t>6</w:t>
      </w:r>
      <w:r w:rsidR="00746B51" w:rsidRPr="00AC3B39">
        <w:rPr>
          <w:rFonts w:cs="Arial"/>
          <w:b/>
          <w:lang w:val="pl-PL"/>
        </w:rPr>
        <w:t xml:space="preserve"> </w:t>
      </w:r>
      <w:r w:rsidR="001E3ACE" w:rsidRPr="00AC3B39">
        <w:rPr>
          <w:rFonts w:cs="Arial"/>
          <w:b/>
          <w:lang w:val="pl-PL"/>
        </w:rPr>
        <w:t>listopada</w:t>
      </w:r>
      <w:r w:rsidRPr="00AC3B39">
        <w:rPr>
          <w:rFonts w:cs="Arial"/>
          <w:b/>
          <w:lang w:val="pl-PL"/>
        </w:rPr>
        <w:t xml:space="preserve"> 20</w:t>
      </w:r>
      <w:r w:rsidR="001E3ACE" w:rsidRPr="00AC3B39">
        <w:rPr>
          <w:rFonts w:cs="Arial"/>
          <w:b/>
          <w:lang w:val="pl-PL"/>
        </w:rPr>
        <w:t>1</w:t>
      </w:r>
      <w:r w:rsidR="007A5D7D" w:rsidRPr="00AC3B39">
        <w:rPr>
          <w:rFonts w:cs="Arial"/>
          <w:b/>
          <w:lang w:val="pl-PL"/>
        </w:rPr>
        <w:t>6</w:t>
      </w:r>
      <w:r w:rsidR="001E3ACE" w:rsidRPr="00AC3B39">
        <w:rPr>
          <w:rFonts w:cs="Arial"/>
          <w:b/>
          <w:lang w:val="pl-PL"/>
        </w:rPr>
        <w:t xml:space="preserve"> –</w:t>
      </w:r>
      <w:r w:rsidR="00655DEF" w:rsidRPr="00AC3B39">
        <w:rPr>
          <w:rFonts w:cs="Arial"/>
          <w:b/>
          <w:lang w:val="pl-PL"/>
        </w:rPr>
        <w:t xml:space="preserve"> </w:t>
      </w:r>
      <w:r w:rsidR="000C6927">
        <w:rPr>
          <w:rFonts w:cs="Arial"/>
          <w:b/>
          <w:lang w:val="pl-PL"/>
        </w:rPr>
        <w:t>Volkswagen przygotował atrakcyjną ofertę na samochody z rocznika 2016.</w:t>
      </w:r>
      <w:r w:rsidR="00655DEF" w:rsidRPr="00AC3B39">
        <w:rPr>
          <w:rFonts w:cs="Arial"/>
          <w:b/>
          <w:lang w:val="pl-PL"/>
        </w:rPr>
        <w:t xml:space="preserve"> </w:t>
      </w:r>
      <w:r w:rsidR="000E7702" w:rsidRPr="00AC3B39">
        <w:rPr>
          <w:rFonts w:cs="Arial"/>
          <w:b/>
          <w:lang w:val="pl-PL"/>
        </w:rPr>
        <w:t xml:space="preserve">Kupujący mogą liczyć na korzyści o </w:t>
      </w:r>
      <w:r w:rsidR="007A5D7D" w:rsidRPr="00AC3B39">
        <w:rPr>
          <w:rFonts w:cs="Arial"/>
          <w:b/>
          <w:lang w:val="pl-PL"/>
        </w:rPr>
        <w:t xml:space="preserve">wartości </w:t>
      </w:r>
      <w:r w:rsidR="00C67647" w:rsidRPr="00AC3B39">
        <w:rPr>
          <w:rFonts w:cs="Arial"/>
          <w:b/>
          <w:lang w:val="pl-PL"/>
        </w:rPr>
        <w:t xml:space="preserve">od 3.000 do </w:t>
      </w:r>
      <w:r w:rsidR="007A5D7D" w:rsidRPr="00AC3B39">
        <w:rPr>
          <w:rFonts w:cs="Arial"/>
          <w:b/>
          <w:lang w:val="pl-PL"/>
        </w:rPr>
        <w:t>nawet 21.000 zł</w:t>
      </w:r>
      <w:r w:rsidR="00C67647" w:rsidRPr="00AC3B39">
        <w:rPr>
          <w:rFonts w:cs="Arial"/>
          <w:b/>
          <w:lang w:val="pl-PL"/>
        </w:rPr>
        <w:t xml:space="preserve">. </w:t>
      </w:r>
    </w:p>
    <w:p w:rsidR="00871FBE" w:rsidRPr="00AC3B39" w:rsidRDefault="00871FBE" w:rsidP="00910CA4">
      <w:pPr>
        <w:rPr>
          <w:rFonts w:cs="Arial"/>
          <w:b/>
          <w:lang w:val="pl-PL"/>
        </w:rPr>
      </w:pPr>
    </w:p>
    <w:p w:rsidR="00DE753F" w:rsidRDefault="00DE753F" w:rsidP="00910CA4">
      <w:pPr>
        <w:rPr>
          <w:rFonts w:cs="Arial"/>
          <w:lang w:val="pl-PL"/>
        </w:rPr>
      </w:pPr>
      <w:r w:rsidRPr="000C6927">
        <w:rPr>
          <w:rFonts w:cs="Arial"/>
          <w:lang w:val="pl-PL"/>
        </w:rPr>
        <w:t xml:space="preserve">Modele </w:t>
      </w:r>
      <w:proofErr w:type="spellStart"/>
      <w:r w:rsidRPr="000C6927">
        <w:rPr>
          <w:rFonts w:cs="Arial"/>
          <w:lang w:val="pl-PL"/>
        </w:rPr>
        <w:t>up</w:t>
      </w:r>
      <w:proofErr w:type="spellEnd"/>
      <w:r w:rsidRPr="000C6927">
        <w:rPr>
          <w:rFonts w:cs="Arial"/>
          <w:lang w:val="pl-PL"/>
        </w:rPr>
        <w:t xml:space="preserve">!, Polo, Golf i </w:t>
      </w:r>
      <w:proofErr w:type="spellStart"/>
      <w:r w:rsidRPr="000C6927">
        <w:rPr>
          <w:rFonts w:cs="Arial"/>
          <w:lang w:val="pl-PL"/>
        </w:rPr>
        <w:t>Jetta</w:t>
      </w:r>
      <w:proofErr w:type="spellEnd"/>
      <w:r w:rsidRPr="000C6927">
        <w:rPr>
          <w:rFonts w:cs="Arial"/>
          <w:lang w:val="pl-PL"/>
        </w:rPr>
        <w:t xml:space="preserve"> są teraz dostępne z rabatem w wysokości od 3 do 10 tys. zł. </w:t>
      </w:r>
      <w:r w:rsidR="00C67647" w:rsidRPr="000C6927">
        <w:rPr>
          <w:rFonts w:cs="Arial"/>
          <w:lang w:val="pl-PL"/>
        </w:rPr>
        <w:t>O tę kwotę można obniżyć cenę samochodu.</w:t>
      </w:r>
      <w:r w:rsidR="00C67647" w:rsidRPr="00AC3B39">
        <w:rPr>
          <w:rFonts w:cs="Arial"/>
          <w:lang w:val="pl-PL"/>
        </w:rPr>
        <w:t xml:space="preserve"> </w:t>
      </w:r>
      <w:r w:rsidR="00A02391" w:rsidRPr="00AC3B39">
        <w:rPr>
          <w:rFonts w:cs="Arial"/>
          <w:lang w:val="pl-PL"/>
        </w:rPr>
        <w:t>Z</w:t>
      </w:r>
      <w:r w:rsidR="00C67647" w:rsidRPr="00AC3B39">
        <w:rPr>
          <w:rFonts w:cs="Arial"/>
          <w:lang w:val="pl-PL"/>
        </w:rPr>
        <w:t xml:space="preserve">aoszczędzone pieniądze </w:t>
      </w:r>
      <w:r w:rsidR="000C6927">
        <w:rPr>
          <w:rFonts w:cs="Arial"/>
          <w:lang w:val="pl-PL"/>
        </w:rPr>
        <w:t xml:space="preserve">warto </w:t>
      </w:r>
      <w:r w:rsidR="00C67647" w:rsidRPr="00AC3B39">
        <w:rPr>
          <w:rFonts w:cs="Arial"/>
          <w:lang w:val="pl-PL"/>
        </w:rPr>
        <w:t xml:space="preserve">przeznaczyć </w:t>
      </w:r>
      <w:r w:rsidR="000C6927">
        <w:rPr>
          <w:rFonts w:cs="Arial"/>
          <w:lang w:val="pl-PL"/>
        </w:rPr>
        <w:t xml:space="preserve">jednak </w:t>
      </w:r>
      <w:r w:rsidR="00C67647" w:rsidRPr="00AC3B39">
        <w:rPr>
          <w:rFonts w:cs="Arial"/>
          <w:lang w:val="pl-PL"/>
        </w:rPr>
        <w:t xml:space="preserve">na </w:t>
      </w:r>
      <w:r w:rsidRPr="00AC3B39">
        <w:rPr>
          <w:rFonts w:cs="Arial"/>
          <w:lang w:val="pl-PL"/>
        </w:rPr>
        <w:t>dodatkowe wyposażenie</w:t>
      </w:r>
      <w:r w:rsidR="00C67647" w:rsidRPr="00AC3B39">
        <w:rPr>
          <w:rFonts w:cs="Arial"/>
          <w:lang w:val="pl-PL"/>
        </w:rPr>
        <w:t xml:space="preserve"> i zyskać jeszcze więcej. Wybierając </w:t>
      </w:r>
      <w:r w:rsidRPr="00AC3B39">
        <w:rPr>
          <w:rFonts w:cs="Arial"/>
          <w:lang w:val="pl-PL"/>
        </w:rPr>
        <w:t>pakiet przeglądów</w:t>
      </w:r>
      <w:r w:rsidR="00C67647" w:rsidRPr="00AC3B39">
        <w:rPr>
          <w:rFonts w:cs="Arial"/>
          <w:lang w:val="pl-PL"/>
        </w:rPr>
        <w:t xml:space="preserve"> oraz </w:t>
      </w:r>
      <w:r w:rsidRPr="00AC3B39">
        <w:rPr>
          <w:rFonts w:cs="Arial"/>
          <w:lang w:val="pl-PL"/>
        </w:rPr>
        <w:t>ochronę pogwarancyjną</w:t>
      </w:r>
      <w:r w:rsidR="00C67647" w:rsidRPr="00AC3B39">
        <w:rPr>
          <w:rFonts w:cs="Arial"/>
          <w:lang w:val="pl-PL"/>
        </w:rPr>
        <w:t xml:space="preserve"> </w:t>
      </w:r>
      <w:r w:rsidRPr="00AC3B39">
        <w:rPr>
          <w:rFonts w:cs="Arial"/>
          <w:lang w:val="pl-PL"/>
        </w:rPr>
        <w:t>nabywca zyska spokój na lata</w:t>
      </w:r>
      <w:r w:rsidR="00A02391" w:rsidRPr="00AC3B39">
        <w:rPr>
          <w:rFonts w:cs="Arial"/>
          <w:lang w:val="pl-PL"/>
        </w:rPr>
        <w:t xml:space="preserve">, gdyż nie będzie musiał </w:t>
      </w:r>
      <w:r w:rsidRPr="00AC3B39">
        <w:rPr>
          <w:rFonts w:cs="Arial"/>
          <w:lang w:val="pl-PL"/>
        </w:rPr>
        <w:t xml:space="preserve">przejmować się kosztami </w:t>
      </w:r>
      <w:r w:rsidR="00C67647" w:rsidRPr="00AC3B39">
        <w:rPr>
          <w:rFonts w:cs="Arial"/>
          <w:lang w:val="pl-PL"/>
        </w:rPr>
        <w:t>wizyt w serwisie</w:t>
      </w:r>
      <w:r w:rsidR="00A02391" w:rsidRPr="00AC3B39">
        <w:rPr>
          <w:rFonts w:cs="Arial"/>
          <w:lang w:val="pl-PL"/>
        </w:rPr>
        <w:t xml:space="preserve">. Ponadto za pakiet przeglądów kupiony wraz z samochodem zapłaci zdecydowanie mniej w porównaniu ze standardowymi opłatami za przeglądy w trakcie kolejnych lat eksploatacji. </w:t>
      </w:r>
      <w:r w:rsidRPr="00AC3B39">
        <w:rPr>
          <w:rFonts w:cs="Arial"/>
          <w:lang w:val="pl-PL"/>
        </w:rPr>
        <w:t>Do wyboru są pakiety obejmujące przeglądy przez cztery lata</w:t>
      </w:r>
      <w:r w:rsidR="00612010" w:rsidRPr="00AC3B39">
        <w:rPr>
          <w:rFonts w:cs="Arial"/>
          <w:lang w:val="pl-PL"/>
        </w:rPr>
        <w:t xml:space="preserve"> i </w:t>
      </w:r>
      <w:r w:rsidR="00AC3B39" w:rsidRPr="00AC3B39">
        <w:rPr>
          <w:rFonts w:cs="Arial"/>
          <w:lang w:val="pl-PL"/>
        </w:rPr>
        <w:t xml:space="preserve">60.000 km lub </w:t>
      </w:r>
      <w:r w:rsidR="00612010" w:rsidRPr="00AC3B39">
        <w:rPr>
          <w:rFonts w:cs="Arial"/>
          <w:lang w:val="pl-PL"/>
        </w:rPr>
        <w:t>120.</w:t>
      </w:r>
      <w:r w:rsidRPr="00AC3B39">
        <w:rPr>
          <w:rFonts w:cs="Arial"/>
          <w:lang w:val="pl-PL"/>
        </w:rPr>
        <w:t xml:space="preserve">000 km. </w:t>
      </w:r>
    </w:p>
    <w:p w:rsidR="00EF7D8C" w:rsidRPr="00AC3B39" w:rsidRDefault="00EF7D8C" w:rsidP="00910CA4">
      <w:pPr>
        <w:rPr>
          <w:rFonts w:cs="Arial"/>
          <w:lang w:val="pl-PL"/>
        </w:rPr>
      </w:pPr>
    </w:p>
    <w:p w:rsidR="00EF7D8C" w:rsidRPr="00AC3B39" w:rsidRDefault="00612010" w:rsidP="00910CA4">
      <w:pPr>
        <w:rPr>
          <w:rFonts w:cs="Arial"/>
          <w:lang w:val="pl-PL"/>
        </w:rPr>
      </w:pPr>
      <w:r w:rsidRPr="00AC3B39">
        <w:rPr>
          <w:rFonts w:cs="Arial"/>
          <w:lang w:val="pl-PL"/>
        </w:rPr>
        <w:t xml:space="preserve">Oferta obejmuje </w:t>
      </w:r>
      <w:r w:rsidR="00EF7D8C" w:rsidRPr="00AC3B39">
        <w:rPr>
          <w:rFonts w:cs="Arial"/>
          <w:lang w:val="pl-PL"/>
        </w:rPr>
        <w:t xml:space="preserve">także inne modele – </w:t>
      </w:r>
      <w:proofErr w:type="spellStart"/>
      <w:r w:rsidR="00EF7D8C" w:rsidRPr="00AC3B39">
        <w:rPr>
          <w:rFonts w:cs="Arial"/>
          <w:lang w:val="pl-PL"/>
        </w:rPr>
        <w:t>Beetle</w:t>
      </w:r>
      <w:proofErr w:type="spellEnd"/>
      <w:r w:rsidR="00EF7D8C" w:rsidRPr="00AC3B39">
        <w:rPr>
          <w:rFonts w:cs="Arial"/>
          <w:lang w:val="pl-PL"/>
        </w:rPr>
        <w:t xml:space="preserve">, </w:t>
      </w:r>
      <w:proofErr w:type="spellStart"/>
      <w:r w:rsidR="00EF7D8C" w:rsidRPr="00AC3B39">
        <w:rPr>
          <w:rFonts w:cs="Arial"/>
          <w:lang w:val="pl-PL"/>
        </w:rPr>
        <w:t>Scirocco</w:t>
      </w:r>
      <w:proofErr w:type="spellEnd"/>
      <w:r w:rsidR="00EF7D8C" w:rsidRPr="00AC3B39">
        <w:rPr>
          <w:rFonts w:cs="Arial"/>
          <w:lang w:val="pl-PL"/>
        </w:rPr>
        <w:t>, Touran</w:t>
      </w:r>
      <w:r w:rsidR="00A02391" w:rsidRPr="00AC3B39">
        <w:rPr>
          <w:rFonts w:cs="Arial"/>
          <w:lang w:val="pl-PL"/>
        </w:rPr>
        <w:t>a</w:t>
      </w:r>
      <w:r w:rsidR="00EF7D8C" w:rsidRPr="00AC3B39">
        <w:rPr>
          <w:rFonts w:cs="Arial"/>
          <w:lang w:val="pl-PL"/>
        </w:rPr>
        <w:t xml:space="preserve">, </w:t>
      </w:r>
      <w:proofErr w:type="spellStart"/>
      <w:r w:rsidR="00EF7D8C" w:rsidRPr="00AC3B39">
        <w:rPr>
          <w:rFonts w:cs="Arial"/>
          <w:lang w:val="pl-PL"/>
        </w:rPr>
        <w:t>Tiguan</w:t>
      </w:r>
      <w:r w:rsidR="00A02391" w:rsidRPr="00AC3B39">
        <w:rPr>
          <w:rFonts w:cs="Arial"/>
          <w:lang w:val="pl-PL"/>
        </w:rPr>
        <w:t>a</w:t>
      </w:r>
      <w:proofErr w:type="spellEnd"/>
      <w:r w:rsidR="00EF7D8C" w:rsidRPr="00AC3B39">
        <w:rPr>
          <w:rFonts w:cs="Arial"/>
          <w:lang w:val="pl-PL"/>
        </w:rPr>
        <w:t>, Passat</w:t>
      </w:r>
      <w:r w:rsidR="00A02391" w:rsidRPr="00AC3B39">
        <w:rPr>
          <w:rFonts w:cs="Arial"/>
          <w:lang w:val="pl-PL"/>
        </w:rPr>
        <w:t>a</w:t>
      </w:r>
      <w:r w:rsidR="00EF7D8C" w:rsidRPr="00AC3B39">
        <w:rPr>
          <w:rFonts w:cs="Arial"/>
          <w:lang w:val="pl-PL"/>
        </w:rPr>
        <w:t xml:space="preserve">, </w:t>
      </w:r>
      <w:proofErr w:type="spellStart"/>
      <w:r w:rsidR="00EF7D8C" w:rsidRPr="00AC3B39">
        <w:rPr>
          <w:rFonts w:cs="Arial"/>
          <w:lang w:val="pl-PL"/>
        </w:rPr>
        <w:t>Sharan</w:t>
      </w:r>
      <w:r w:rsidR="00A02391" w:rsidRPr="00AC3B39">
        <w:rPr>
          <w:rFonts w:cs="Arial"/>
          <w:lang w:val="pl-PL"/>
        </w:rPr>
        <w:t>a</w:t>
      </w:r>
      <w:proofErr w:type="spellEnd"/>
      <w:r w:rsidR="000C6927">
        <w:rPr>
          <w:rFonts w:cs="Arial"/>
          <w:lang w:val="pl-PL"/>
        </w:rPr>
        <w:t>,</w:t>
      </w:r>
      <w:r w:rsidR="00EF7D8C" w:rsidRPr="00AC3B39">
        <w:rPr>
          <w:rFonts w:cs="Arial"/>
          <w:lang w:val="pl-PL"/>
        </w:rPr>
        <w:t xml:space="preserve"> Touareg</w:t>
      </w:r>
      <w:r w:rsidR="00A02391" w:rsidRPr="00AC3B39">
        <w:rPr>
          <w:rFonts w:cs="Arial"/>
          <w:lang w:val="pl-PL"/>
        </w:rPr>
        <w:t>a</w:t>
      </w:r>
      <w:r w:rsidR="000C6927">
        <w:rPr>
          <w:rFonts w:cs="Arial"/>
          <w:lang w:val="pl-PL"/>
        </w:rPr>
        <w:t xml:space="preserve"> oraz </w:t>
      </w:r>
      <w:r w:rsidR="00AC3B39" w:rsidRPr="00AC3B39">
        <w:rPr>
          <w:rFonts w:cs="Arial"/>
          <w:lang w:val="pl-PL"/>
        </w:rPr>
        <w:t>CC</w:t>
      </w:r>
      <w:r w:rsidR="00EF7D8C" w:rsidRPr="00AC3B39">
        <w:rPr>
          <w:rFonts w:cs="Arial"/>
          <w:lang w:val="pl-PL"/>
        </w:rPr>
        <w:t xml:space="preserve">. Zależnie od wybranego auta </w:t>
      </w:r>
      <w:r w:rsidR="000C6927">
        <w:rPr>
          <w:rFonts w:cs="Arial"/>
          <w:lang w:val="pl-PL"/>
        </w:rPr>
        <w:t xml:space="preserve">przygotowano </w:t>
      </w:r>
      <w:r w:rsidR="00EF7D8C" w:rsidRPr="00AC3B39">
        <w:rPr>
          <w:rFonts w:cs="Arial"/>
          <w:lang w:val="pl-PL"/>
        </w:rPr>
        <w:t>Pakiet Korzyści</w:t>
      </w:r>
      <w:r w:rsidR="000C6927">
        <w:rPr>
          <w:rFonts w:cs="Arial"/>
          <w:lang w:val="pl-PL"/>
        </w:rPr>
        <w:t xml:space="preserve"> o wartości </w:t>
      </w:r>
      <w:r w:rsidR="00EF7D8C" w:rsidRPr="00AC3B39">
        <w:rPr>
          <w:rFonts w:cs="Arial"/>
          <w:lang w:val="pl-PL"/>
        </w:rPr>
        <w:t>od 9 do 2</w:t>
      </w:r>
      <w:r w:rsidR="00AC3B39" w:rsidRPr="00AC3B39">
        <w:rPr>
          <w:rFonts w:cs="Arial"/>
          <w:lang w:val="pl-PL"/>
        </w:rPr>
        <w:t>1</w:t>
      </w:r>
      <w:r w:rsidR="00EF7D8C" w:rsidRPr="00AC3B39">
        <w:rPr>
          <w:rFonts w:cs="Arial"/>
          <w:lang w:val="pl-PL"/>
        </w:rPr>
        <w:t xml:space="preserve"> tys. zł</w:t>
      </w:r>
      <w:r w:rsidR="000C6927">
        <w:rPr>
          <w:rFonts w:cs="Arial"/>
          <w:lang w:val="pl-PL"/>
        </w:rPr>
        <w:t>, n</w:t>
      </w:r>
      <w:r w:rsidRPr="00AC3B39">
        <w:rPr>
          <w:rFonts w:cs="Arial"/>
          <w:lang w:val="pl-PL"/>
        </w:rPr>
        <w:t xml:space="preserve">a </w:t>
      </w:r>
      <w:r w:rsidR="000C6927">
        <w:rPr>
          <w:rFonts w:cs="Arial"/>
          <w:lang w:val="pl-PL"/>
        </w:rPr>
        <w:t xml:space="preserve">który </w:t>
      </w:r>
      <w:r w:rsidRPr="00AC3B39">
        <w:rPr>
          <w:rFonts w:cs="Arial"/>
          <w:lang w:val="pl-PL"/>
        </w:rPr>
        <w:t>składa się</w:t>
      </w:r>
      <w:r w:rsidR="00EF7D8C" w:rsidRPr="00AC3B39">
        <w:rPr>
          <w:rFonts w:cs="Arial"/>
          <w:lang w:val="pl-PL"/>
        </w:rPr>
        <w:t xml:space="preserve"> ochrona pogwarancyjna </w:t>
      </w:r>
      <w:proofErr w:type="spellStart"/>
      <w:r w:rsidR="00EF7D8C" w:rsidRPr="00AC3B39">
        <w:rPr>
          <w:rFonts w:cs="Arial"/>
          <w:lang w:val="pl-PL"/>
        </w:rPr>
        <w:t>Safe</w:t>
      </w:r>
      <w:proofErr w:type="spellEnd"/>
      <w:r w:rsidR="00EF7D8C" w:rsidRPr="00AC3B39">
        <w:rPr>
          <w:rFonts w:cs="Arial"/>
          <w:lang w:val="pl-PL"/>
        </w:rPr>
        <w:t>+</w:t>
      </w:r>
      <w:r w:rsidR="00AC3B39" w:rsidRPr="00AC3B39">
        <w:rPr>
          <w:rFonts w:cs="Arial"/>
          <w:lang w:val="pl-PL"/>
        </w:rPr>
        <w:t xml:space="preserve"> oraz </w:t>
      </w:r>
      <w:r w:rsidR="00EF7D8C" w:rsidRPr="00AC3B39">
        <w:rPr>
          <w:rFonts w:cs="Arial"/>
          <w:lang w:val="pl-PL"/>
        </w:rPr>
        <w:t>dodatkowe</w:t>
      </w:r>
      <w:r w:rsidR="00E2151F">
        <w:rPr>
          <w:rFonts w:cs="Arial"/>
          <w:lang w:val="pl-PL"/>
        </w:rPr>
        <w:t xml:space="preserve"> wyposażenie</w:t>
      </w:r>
      <w:r w:rsidR="00AC3B39" w:rsidRPr="00AC3B39">
        <w:rPr>
          <w:rFonts w:cs="Arial"/>
          <w:lang w:val="pl-PL"/>
        </w:rPr>
        <w:t xml:space="preserve">. </w:t>
      </w:r>
    </w:p>
    <w:p w:rsidR="00EF7D8C" w:rsidRDefault="00EF7D8C" w:rsidP="00910CA4">
      <w:pPr>
        <w:ind w:right="-302"/>
        <w:rPr>
          <w:rFonts w:cs="Arial"/>
          <w:lang w:val="pl-PL"/>
        </w:rPr>
      </w:pPr>
    </w:p>
    <w:p w:rsidR="000C6927" w:rsidRPr="008F16E8" w:rsidRDefault="000C6927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r w:rsidRPr="008F16E8">
        <w:rPr>
          <w:rFonts w:cs="Arial"/>
          <w:lang w:val="pl-PL"/>
        </w:rPr>
        <w:t>Zestawienie korzyści:</w:t>
      </w:r>
    </w:p>
    <w:p w:rsidR="000C6927" w:rsidRPr="008F16E8" w:rsidRDefault="000C6927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proofErr w:type="spellStart"/>
      <w:r w:rsidRPr="008F16E8">
        <w:rPr>
          <w:rFonts w:cs="Arial"/>
          <w:lang w:val="pl-PL"/>
        </w:rPr>
        <w:t>up</w:t>
      </w:r>
      <w:proofErr w:type="spellEnd"/>
      <w:r w:rsidRPr="008F16E8">
        <w:rPr>
          <w:rFonts w:cs="Arial"/>
          <w:lang w:val="pl-PL"/>
        </w:rPr>
        <w:t>! – rabat 3.000 zł</w:t>
      </w:r>
    </w:p>
    <w:p w:rsidR="000C6927" w:rsidRPr="008F16E8" w:rsidRDefault="000C6927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r w:rsidRPr="008F16E8">
        <w:rPr>
          <w:rFonts w:cs="Arial"/>
          <w:lang w:val="pl-PL"/>
        </w:rPr>
        <w:t>Polo – rabat 5.000 zł</w:t>
      </w:r>
    </w:p>
    <w:p w:rsidR="000C6927" w:rsidRPr="008F16E8" w:rsidRDefault="000C6927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r w:rsidRPr="008F16E8">
        <w:rPr>
          <w:rFonts w:cs="Arial"/>
          <w:lang w:val="pl-PL"/>
        </w:rPr>
        <w:t>Golf – rabat 10.000 zł</w:t>
      </w:r>
    </w:p>
    <w:p w:rsidR="000C6927" w:rsidRPr="008F16E8" w:rsidRDefault="000C6927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proofErr w:type="spellStart"/>
      <w:r w:rsidRPr="008F16E8">
        <w:rPr>
          <w:rFonts w:cs="Arial"/>
          <w:lang w:val="pl-PL"/>
        </w:rPr>
        <w:t>Jetta</w:t>
      </w:r>
      <w:proofErr w:type="spellEnd"/>
      <w:r w:rsidRPr="008F16E8">
        <w:rPr>
          <w:rFonts w:cs="Arial"/>
          <w:lang w:val="pl-PL"/>
        </w:rPr>
        <w:t xml:space="preserve"> – rabat 10.000 zł</w:t>
      </w:r>
    </w:p>
    <w:p w:rsidR="000C6927" w:rsidRPr="008F16E8" w:rsidRDefault="000C6927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proofErr w:type="spellStart"/>
      <w:r w:rsidRPr="008F16E8">
        <w:rPr>
          <w:rFonts w:cs="Arial"/>
          <w:lang w:val="pl-PL"/>
        </w:rPr>
        <w:t>Beetle</w:t>
      </w:r>
      <w:proofErr w:type="spellEnd"/>
      <w:r w:rsidRPr="008F16E8">
        <w:rPr>
          <w:rFonts w:cs="Arial"/>
          <w:lang w:val="pl-PL"/>
        </w:rPr>
        <w:t xml:space="preserve"> – Pakiet Korzyści o wartości 9.000 zł</w:t>
      </w:r>
    </w:p>
    <w:p w:rsidR="000C6927" w:rsidRPr="008F16E8" w:rsidRDefault="000C6927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proofErr w:type="spellStart"/>
      <w:r w:rsidRPr="008F16E8">
        <w:rPr>
          <w:rFonts w:cs="Arial"/>
          <w:lang w:val="pl-PL"/>
        </w:rPr>
        <w:t>Scirocco</w:t>
      </w:r>
      <w:proofErr w:type="spellEnd"/>
      <w:r w:rsidRPr="008F16E8">
        <w:rPr>
          <w:rFonts w:cs="Arial"/>
          <w:lang w:val="pl-PL"/>
        </w:rPr>
        <w:t xml:space="preserve"> – Pakiet Korzyści o wartości 15.000 zł</w:t>
      </w:r>
    </w:p>
    <w:p w:rsidR="008F16E8" w:rsidRPr="008F16E8" w:rsidRDefault="008F16E8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r w:rsidRPr="008F16E8">
        <w:rPr>
          <w:rFonts w:cs="Arial"/>
          <w:lang w:val="pl-PL"/>
        </w:rPr>
        <w:t>Tiguan – Pakiet Korzyści o wartości 8.000 zł</w:t>
      </w:r>
    </w:p>
    <w:p w:rsidR="008F16E8" w:rsidRPr="008F16E8" w:rsidRDefault="008F16E8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r w:rsidRPr="008F16E8">
        <w:rPr>
          <w:rFonts w:cs="Arial"/>
          <w:lang w:val="pl-PL"/>
        </w:rPr>
        <w:t>Touran – Pakiet Korzyści o wartości 8.000 zł</w:t>
      </w:r>
    </w:p>
    <w:p w:rsidR="008F16E8" w:rsidRPr="008F16E8" w:rsidRDefault="008F16E8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r w:rsidRPr="008F16E8">
        <w:rPr>
          <w:rFonts w:cs="Arial"/>
          <w:lang w:val="pl-PL"/>
        </w:rPr>
        <w:t>Passat – Pakiet Korzyści o wartości 13.000 zł</w:t>
      </w:r>
    </w:p>
    <w:p w:rsidR="008F16E8" w:rsidRPr="008F16E8" w:rsidRDefault="008F16E8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r w:rsidRPr="008F16E8">
        <w:rPr>
          <w:rFonts w:cs="Arial"/>
          <w:lang w:val="pl-PL"/>
        </w:rPr>
        <w:t>CC – Pakiet Korzyści o wartości 21.000 zł</w:t>
      </w:r>
    </w:p>
    <w:p w:rsidR="008F16E8" w:rsidRPr="008F16E8" w:rsidRDefault="008F16E8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proofErr w:type="spellStart"/>
      <w:r w:rsidRPr="008F16E8">
        <w:rPr>
          <w:rFonts w:cs="Arial"/>
          <w:lang w:val="pl-PL"/>
        </w:rPr>
        <w:t>Sharan</w:t>
      </w:r>
      <w:proofErr w:type="spellEnd"/>
      <w:r w:rsidRPr="008F16E8">
        <w:rPr>
          <w:rFonts w:cs="Arial"/>
          <w:lang w:val="pl-PL"/>
        </w:rPr>
        <w:t xml:space="preserve"> – Pakiet Korzyści o wartości 15.000 zł</w:t>
      </w:r>
    </w:p>
    <w:p w:rsidR="008F16E8" w:rsidRPr="008F16E8" w:rsidRDefault="008F16E8" w:rsidP="008F16E8">
      <w:pPr>
        <w:pStyle w:val="Akapitzlist"/>
        <w:numPr>
          <w:ilvl w:val="0"/>
          <w:numId w:val="24"/>
        </w:numPr>
        <w:ind w:right="-302"/>
        <w:rPr>
          <w:rFonts w:cs="Arial"/>
          <w:lang w:val="pl-PL"/>
        </w:rPr>
      </w:pPr>
      <w:r w:rsidRPr="008F16E8">
        <w:rPr>
          <w:rFonts w:cs="Arial"/>
          <w:lang w:val="pl-PL"/>
        </w:rPr>
        <w:t>Touareg – Pakiet Korzyści o wartości 20.000 zł</w:t>
      </w:r>
    </w:p>
    <w:p w:rsidR="008F16E8" w:rsidRDefault="008F16E8" w:rsidP="008F16E8">
      <w:pPr>
        <w:ind w:right="-302"/>
        <w:rPr>
          <w:rFonts w:cs="Arial"/>
          <w:lang w:val="pl-PL"/>
        </w:rPr>
      </w:pPr>
    </w:p>
    <w:p w:rsidR="00B85A42" w:rsidRPr="000810EF" w:rsidRDefault="00EF7D8C" w:rsidP="00EF7D8C">
      <w:pPr>
        <w:ind w:right="-302"/>
        <w:rPr>
          <w:rFonts w:cs="Arial"/>
          <w:lang w:val="pl-PL"/>
        </w:rPr>
      </w:pPr>
      <w:r w:rsidRPr="000810EF">
        <w:rPr>
          <w:rFonts w:cs="Arial"/>
          <w:lang w:val="pl-PL"/>
        </w:rPr>
        <w:t xml:space="preserve">Volkswageny są </w:t>
      </w:r>
      <w:r w:rsidR="00FF0F0C" w:rsidRPr="000810EF">
        <w:rPr>
          <w:rFonts w:cs="Arial"/>
          <w:lang w:val="pl-PL"/>
        </w:rPr>
        <w:t xml:space="preserve">obecnie bardziej </w:t>
      </w:r>
      <w:r w:rsidR="00612010" w:rsidRPr="000810EF">
        <w:rPr>
          <w:rFonts w:cs="Arial"/>
          <w:lang w:val="pl-PL"/>
        </w:rPr>
        <w:t xml:space="preserve">przystępne </w:t>
      </w:r>
      <w:r w:rsidRPr="000810EF">
        <w:rPr>
          <w:rFonts w:cs="Arial"/>
          <w:lang w:val="pl-PL"/>
        </w:rPr>
        <w:t xml:space="preserve">nie tylko z powodu </w:t>
      </w:r>
      <w:r w:rsidR="004C611B">
        <w:rPr>
          <w:rFonts w:cs="Arial"/>
          <w:lang w:val="pl-PL"/>
        </w:rPr>
        <w:t xml:space="preserve">specjalnej </w:t>
      </w:r>
      <w:r w:rsidRPr="000810EF">
        <w:rPr>
          <w:rFonts w:cs="Arial"/>
          <w:lang w:val="pl-PL"/>
        </w:rPr>
        <w:t xml:space="preserve">oferty </w:t>
      </w:r>
      <w:r w:rsidR="004C611B">
        <w:rPr>
          <w:rFonts w:cs="Arial"/>
          <w:lang w:val="pl-PL"/>
        </w:rPr>
        <w:t xml:space="preserve">przygotowanej dla aut z </w:t>
      </w:r>
      <w:r w:rsidRPr="000810EF">
        <w:rPr>
          <w:rFonts w:cs="Arial"/>
          <w:lang w:val="pl-PL"/>
        </w:rPr>
        <w:t xml:space="preserve">rocznika 2016, ale także z </w:t>
      </w:r>
      <w:r w:rsidR="00CB76A7" w:rsidRPr="000810EF">
        <w:rPr>
          <w:rFonts w:cs="Arial"/>
          <w:lang w:val="pl-PL"/>
        </w:rPr>
        <w:t xml:space="preserve">racji </w:t>
      </w:r>
      <w:r w:rsidRPr="000810EF">
        <w:rPr>
          <w:rFonts w:cs="Arial"/>
          <w:lang w:val="pl-PL"/>
        </w:rPr>
        <w:t xml:space="preserve">atrakcyjnego </w:t>
      </w:r>
      <w:r w:rsidRPr="000810EF">
        <w:rPr>
          <w:rFonts w:cs="Arial"/>
          <w:lang w:val="pl-PL"/>
        </w:rPr>
        <w:lastRenderedPageBreak/>
        <w:t>finansowania</w:t>
      </w:r>
      <w:r w:rsidR="00CB76A7" w:rsidRPr="000810EF">
        <w:rPr>
          <w:rFonts w:cs="Arial"/>
          <w:lang w:val="pl-PL"/>
        </w:rPr>
        <w:t xml:space="preserve"> Volkswagen Financial Services</w:t>
      </w:r>
      <w:r w:rsidRPr="000810EF">
        <w:rPr>
          <w:rFonts w:cs="Arial"/>
          <w:lang w:val="pl-PL"/>
        </w:rPr>
        <w:t xml:space="preserve">. </w:t>
      </w:r>
      <w:r w:rsidR="00910CA4" w:rsidRPr="000810EF">
        <w:rPr>
          <w:lang w:val="pl-PL"/>
        </w:rPr>
        <w:t xml:space="preserve">Dzięki kredytowi lub leasingowi </w:t>
      </w:r>
      <w:proofErr w:type="spellStart"/>
      <w:r w:rsidR="00910CA4" w:rsidRPr="000810EF">
        <w:rPr>
          <w:lang w:val="pl-PL"/>
        </w:rPr>
        <w:t>EasyDrive</w:t>
      </w:r>
      <w:proofErr w:type="spellEnd"/>
      <w:r w:rsidRPr="000810EF">
        <w:rPr>
          <w:lang w:val="pl-PL"/>
        </w:rPr>
        <w:t xml:space="preserve"> m</w:t>
      </w:r>
      <w:r w:rsidR="00B85A42" w:rsidRPr="000810EF">
        <w:rPr>
          <w:lang w:val="pl-PL"/>
        </w:rPr>
        <w:t xml:space="preserve">iesięczne raty są niskie, czasem nawet dwukrotnie </w:t>
      </w:r>
      <w:r w:rsidR="00710C8D" w:rsidRPr="000810EF">
        <w:rPr>
          <w:lang w:val="pl-PL"/>
        </w:rPr>
        <w:t xml:space="preserve">niższe </w:t>
      </w:r>
      <w:r w:rsidR="00B85A42" w:rsidRPr="000810EF">
        <w:rPr>
          <w:lang w:val="pl-PL"/>
        </w:rPr>
        <w:t xml:space="preserve">w porównaniu z tradycyjnymi formami finansowania. Po kilku latach </w:t>
      </w:r>
      <w:r w:rsidR="00910CA4" w:rsidRPr="000810EF">
        <w:rPr>
          <w:lang w:val="pl-PL"/>
        </w:rPr>
        <w:t>eksploatacji auta</w:t>
      </w:r>
      <w:r w:rsidR="00B85A42" w:rsidRPr="000810EF">
        <w:rPr>
          <w:lang w:val="pl-PL"/>
        </w:rPr>
        <w:t xml:space="preserve"> można wybrać wygodną opcję zakończenia umowy leasingu lub kredytu. Pierwsza możliwość to oddanie auta </w:t>
      </w:r>
      <w:r w:rsidR="00910CA4" w:rsidRPr="000810EF">
        <w:rPr>
          <w:lang w:val="pl-PL"/>
        </w:rPr>
        <w:t xml:space="preserve">do dealera </w:t>
      </w:r>
      <w:r w:rsidR="00B85A42" w:rsidRPr="000810EF">
        <w:rPr>
          <w:lang w:val="pl-PL"/>
        </w:rPr>
        <w:t xml:space="preserve">i </w:t>
      </w:r>
      <w:r w:rsidR="00910CA4" w:rsidRPr="000810EF">
        <w:rPr>
          <w:lang w:val="pl-PL"/>
        </w:rPr>
        <w:t xml:space="preserve">zakup innego </w:t>
      </w:r>
      <w:r w:rsidR="00B85A42" w:rsidRPr="000810EF">
        <w:rPr>
          <w:lang w:val="pl-PL"/>
        </w:rPr>
        <w:t>now</w:t>
      </w:r>
      <w:r w:rsidR="00910CA4" w:rsidRPr="000810EF">
        <w:rPr>
          <w:lang w:val="pl-PL"/>
        </w:rPr>
        <w:t>ego</w:t>
      </w:r>
      <w:r w:rsidR="00B85A42" w:rsidRPr="000810EF">
        <w:rPr>
          <w:lang w:val="pl-PL"/>
        </w:rPr>
        <w:t xml:space="preserve"> Volkswagena, druga to spłata samochodu (przy kredyc</w:t>
      </w:r>
      <w:r w:rsidR="00910CA4" w:rsidRPr="000810EF">
        <w:rPr>
          <w:lang w:val="pl-PL"/>
        </w:rPr>
        <w:t xml:space="preserve">ie: jednorazowo lub w ratach), trzecią jest </w:t>
      </w:r>
      <w:r w:rsidR="00FF0F0C" w:rsidRPr="000810EF">
        <w:rPr>
          <w:lang w:val="pl-PL"/>
        </w:rPr>
        <w:t xml:space="preserve">dalsze finansowanie </w:t>
      </w:r>
      <w:r w:rsidR="00910CA4" w:rsidRPr="000810EF">
        <w:rPr>
          <w:lang w:val="pl-PL"/>
        </w:rPr>
        <w:t>auta przez kolejne lata.</w:t>
      </w:r>
    </w:p>
    <w:p w:rsidR="00EF7D8C" w:rsidRPr="000810EF" w:rsidRDefault="00EF7D8C" w:rsidP="00EF7D8C">
      <w:pPr>
        <w:ind w:right="-302"/>
        <w:rPr>
          <w:lang w:val="pl-PL"/>
        </w:rPr>
      </w:pPr>
    </w:p>
    <w:p w:rsidR="00CB76A7" w:rsidRPr="000810EF" w:rsidRDefault="00CB76A7" w:rsidP="00CB76A7">
      <w:pPr>
        <w:jc w:val="both"/>
        <w:rPr>
          <w:lang w:val="pl-PL"/>
        </w:rPr>
      </w:pPr>
      <w:r w:rsidRPr="000810EF">
        <w:rPr>
          <w:lang w:val="pl-PL"/>
        </w:rPr>
        <w:t xml:space="preserve">W przypadku nowego Volkswagena </w:t>
      </w:r>
      <w:proofErr w:type="spellStart"/>
      <w:r w:rsidRPr="000810EF">
        <w:rPr>
          <w:lang w:val="pl-PL"/>
        </w:rPr>
        <w:t>up</w:t>
      </w:r>
      <w:proofErr w:type="spellEnd"/>
      <w:r w:rsidRPr="000810EF">
        <w:rPr>
          <w:lang w:val="pl-PL"/>
        </w:rPr>
        <w:t>! – z oszczędnym</w:t>
      </w:r>
      <w:r w:rsidR="00E2151F">
        <w:rPr>
          <w:lang w:val="pl-PL"/>
        </w:rPr>
        <w:t xml:space="preserve"> i zarazem </w:t>
      </w:r>
      <w:r w:rsidRPr="000810EF">
        <w:rPr>
          <w:lang w:val="pl-PL"/>
        </w:rPr>
        <w:t xml:space="preserve">dynamicznym silnikiem o mocy 75 KM, trzydrzwiowego, w </w:t>
      </w:r>
      <w:r w:rsidR="00E2151F">
        <w:rPr>
          <w:lang w:val="pl-PL"/>
        </w:rPr>
        <w:t xml:space="preserve">środkowej </w:t>
      </w:r>
      <w:r w:rsidRPr="000810EF">
        <w:rPr>
          <w:lang w:val="pl-PL"/>
        </w:rPr>
        <w:t>wers</w:t>
      </w:r>
      <w:r w:rsidR="000606A9" w:rsidRPr="000810EF">
        <w:rPr>
          <w:lang w:val="pl-PL"/>
        </w:rPr>
        <w:t xml:space="preserve">ji wyposażenia </w:t>
      </w:r>
      <w:proofErr w:type="spellStart"/>
      <w:r w:rsidR="000606A9" w:rsidRPr="000810EF">
        <w:rPr>
          <w:lang w:val="pl-PL"/>
        </w:rPr>
        <w:t>move</w:t>
      </w:r>
      <w:proofErr w:type="spellEnd"/>
      <w:r w:rsidR="000606A9" w:rsidRPr="000810EF">
        <w:rPr>
          <w:lang w:val="pl-PL"/>
        </w:rPr>
        <w:t xml:space="preserve"> </w:t>
      </w:r>
      <w:proofErr w:type="spellStart"/>
      <w:r w:rsidR="000606A9" w:rsidRPr="000810EF">
        <w:rPr>
          <w:lang w:val="pl-PL"/>
        </w:rPr>
        <w:t>up</w:t>
      </w:r>
      <w:proofErr w:type="spellEnd"/>
      <w:r w:rsidR="000606A9" w:rsidRPr="000810EF">
        <w:rPr>
          <w:lang w:val="pl-PL"/>
        </w:rPr>
        <w:t>! – rata k</w:t>
      </w:r>
      <w:r w:rsidRPr="000810EF">
        <w:rPr>
          <w:lang w:val="pl-PL"/>
        </w:rPr>
        <w:t xml:space="preserve">redytu </w:t>
      </w:r>
      <w:proofErr w:type="spellStart"/>
      <w:r w:rsidRPr="000810EF">
        <w:rPr>
          <w:lang w:val="pl-PL"/>
        </w:rPr>
        <w:t>EasyD</w:t>
      </w:r>
      <w:r w:rsidR="000606A9" w:rsidRPr="000810EF">
        <w:rPr>
          <w:lang w:val="pl-PL"/>
        </w:rPr>
        <w:t>rive</w:t>
      </w:r>
      <w:proofErr w:type="spellEnd"/>
      <w:r w:rsidR="000606A9" w:rsidRPr="000810EF">
        <w:rPr>
          <w:lang w:val="pl-PL"/>
        </w:rPr>
        <w:t xml:space="preserve"> wyniesie tylko </w:t>
      </w:r>
      <w:r w:rsidR="00E2151F">
        <w:rPr>
          <w:lang w:val="pl-PL"/>
        </w:rPr>
        <w:br/>
      </w:r>
      <w:r w:rsidR="000606A9" w:rsidRPr="000810EF">
        <w:rPr>
          <w:lang w:val="pl-PL"/>
        </w:rPr>
        <w:t>374 zł</w:t>
      </w:r>
      <w:r w:rsidRPr="000810EF">
        <w:rPr>
          <w:lang w:val="pl-PL"/>
        </w:rPr>
        <w:t xml:space="preserve"> miesięcznie, przy założeniu umowy na 48 miesięcy, 20-procentowej opłacie wstępnej i rocznym limicie 20 tys. km. Kwota miesięcznej raty zosta</w:t>
      </w:r>
      <w:bookmarkStart w:id="0" w:name="_GoBack"/>
      <w:bookmarkEnd w:id="0"/>
      <w:r w:rsidRPr="000810EF">
        <w:rPr>
          <w:lang w:val="pl-PL"/>
        </w:rPr>
        <w:t xml:space="preserve">ła </w:t>
      </w:r>
      <w:r w:rsidR="000810EF" w:rsidRPr="000810EF">
        <w:rPr>
          <w:lang w:val="pl-PL"/>
        </w:rPr>
        <w:t xml:space="preserve">wyliczona z uwzględnieniem </w:t>
      </w:r>
      <w:r w:rsidRPr="000810EF">
        <w:rPr>
          <w:lang w:val="pl-PL"/>
        </w:rPr>
        <w:t>ceny samoc</w:t>
      </w:r>
      <w:r w:rsidR="000810EF" w:rsidRPr="000810EF">
        <w:rPr>
          <w:lang w:val="pl-PL"/>
        </w:rPr>
        <w:t>hodu z rabatem wynoszącym 3.</w:t>
      </w:r>
      <w:r w:rsidRPr="000810EF">
        <w:rPr>
          <w:lang w:val="pl-PL"/>
        </w:rPr>
        <w:t>000 zł.</w:t>
      </w:r>
    </w:p>
    <w:p w:rsidR="00CB76A7" w:rsidRPr="000810EF" w:rsidRDefault="00CB76A7" w:rsidP="00CB76A7">
      <w:pPr>
        <w:jc w:val="both"/>
        <w:rPr>
          <w:lang w:val="pl-PL"/>
        </w:rPr>
      </w:pPr>
    </w:p>
    <w:p w:rsidR="003D0F33" w:rsidRPr="000810EF" w:rsidRDefault="003D0F33" w:rsidP="003D0F33">
      <w:pPr>
        <w:rPr>
          <w:rFonts w:ascii="Calibri" w:hAnsi="Calibri"/>
          <w:lang w:val="pl-PL" w:eastAsia="en-US"/>
        </w:rPr>
      </w:pPr>
      <w:r w:rsidRPr="000810EF">
        <w:rPr>
          <w:lang w:val="pl-PL"/>
        </w:rPr>
        <w:t xml:space="preserve">Volkswagen Golf </w:t>
      </w:r>
      <w:r w:rsidR="00EF6D1F">
        <w:rPr>
          <w:lang w:val="pl-PL"/>
        </w:rPr>
        <w:t xml:space="preserve">w wersji Start </w:t>
      </w:r>
      <w:r w:rsidRPr="000810EF">
        <w:rPr>
          <w:lang w:val="pl-PL"/>
        </w:rPr>
        <w:t>z silnikiem 1.2 TSI, o mocy 110 KM</w:t>
      </w:r>
      <w:r w:rsidR="00E2151F">
        <w:rPr>
          <w:lang w:val="pl-PL"/>
        </w:rPr>
        <w:t xml:space="preserve"> </w:t>
      </w:r>
      <w:r w:rsidRPr="000810EF">
        <w:rPr>
          <w:lang w:val="pl-PL"/>
        </w:rPr>
        <w:t xml:space="preserve">jest dostępny już za 613 zł miesięcznie w kredycie </w:t>
      </w:r>
      <w:proofErr w:type="spellStart"/>
      <w:r w:rsidRPr="000810EF">
        <w:rPr>
          <w:lang w:val="pl-PL"/>
        </w:rPr>
        <w:t>EasyDrive</w:t>
      </w:r>
      <w:proofErr w:type="spellEnd"/>
      <w:r w:rsidR="00EF6D1F">
        <w:rPr>
          <w:lang w:val="pl-PL"/>
        </w:rPr>
        <w:t xml:space="preserve">, z uwzględnieniem </w:t>
      </w:r>
      <w:r w:rsidRPr="000810EF">
        <w:rPr>
          <w:lang w:val="pl-PL"/>
        </w:rPr>
        <w:t>48 miesięcznych rat</w:t>
      </w:r>
      <w:r w:rsidR="00EF6D1F">
        <w:rPr>
          <w:lang w:val="pl-PL"/>
        </w:rPr>
        <w:t xml:space="preserve"> i</w:t>
      </w:r>
      <w:r w:rsidRPr="000810EF">
        <w:rPr>
          <w:lang w:val="pl-PL"/>
        </w:rPr>
        <w:t xml:space="preserve"> z wpłatą własną 20 procent </w:t>
      </w:r>
      <w:r w:rsidR="00EF6D1F" w:rsidRPr="008F16E8">
        <w:rPr>
          <w:lang w:val="pl-PL"/>
        </w:rPr>
        <w:t xml:space="preserve">oraz </w:t>
      </w:r>
      <w:r w:rsidRPr="008F16E8">
        <w:rPr>
          <w:lang w:val="pl-PL"/>
        </w:rPr>
        <w:t xml:space="preserve">limitem </w:t>
      </w:r>
      <w:r w:rsidR="00EF6D1F" w:rsidRPr="008F16E8">
        <w:rPr>
          <w:lang w:val="pl-PL"/>
        </w:rPr>
        <w:t xml:space="preserve">przebiegu wynoszącym </w:t>
      </w:r>
      <w:r w:rsidRPr="008F16E8">
        <w:rPr>
          <w:lang w:val="pl-PL"/>
        </w:rPr>
        <w:t xml:space="preserve">20 tys. km rocznie. Raty również zostały </w:t>
      </w:r>
      <w:r w:rsidR="008F16E8">
        <w:rPr>
          <w:lang w:val="pl-PL"/>
        </w:rPr>
        <w:t xml:space="preserve">wyliczone </w:t>
      </w:r>
      <w:r w:rsidR="00EF6D1F" w:rsidRPr="008F16E8">
        <w:rPr>
          <w:lang w:val="pl-PL"/>
        </w:rPr>
        <w:t xml:space="preserve">z uwzględnieniem </w:t>
      </w:r>
      <w:r w:rsidRPr="008F16E8">
        <w:rPr>
          <w:lang w:val="pl-PL"/>
        </w:rPr>
        <w:t>rabat</w:t>
      </w:r>
      <w:r w:rsidR="00EF6D1F" w:rsidRPr="008F16E8">
        <w:rPr>
          <w:lang w:val="pl-PL"/>
        </w:rPr>
        <w:t>u</w:t>
      </w:r>
      <w:r w:rsidR="00EF6D1F">
        <w:rPr>
          <w:lang w:val="pl-PL"/>
        </w:rPr>
        <w:t xml:space="preserve">, który wynosi dla Golfa </w:t>
      </w:r>
      <w:r w:rsidR="004C611B">
        <w:rPr>
          <w:lang w:val="pl-PL"/>
        </w:rPr>
        <w:t xml:space="preserve">z roku 2016 </w:t>
      </w:r>
      <w:r w:rsidR="00EF6D1F">
        <w:rPr>
          <w:lang w:val="pl-PL"/>
        </w:rPr>
        <w:t xml:space="preserve">aż </w:t>
      </w:r>
      <w:r w:rsidRPr="000810EF">
        <w:rPr>
          <w:lang w:val="pl-PL"/>
        </w:rPr>
        <w:t>10 000 zł.</w:t>
      </w:r>
    </w:p>
    <w:p w:rsidR="00CD4FF7" w:rsidRPr="000810EF" w:rsidRDefault="00CD4FF7" w:rsidP="00910CA4">
      <w:pPr>
        <w:rPr>
          <w:rFonts w:cs="Arial"/>
          <w:lang w:val="pl-PL"/>
        </w:rPr>
      </w:pPr>
    </w:p>
    <w:p w:rsidR="009F6A44" w:rsidRPr="000810EF" w:rsidRDefault="009F6A44" w:rsidP="00910CA4">
      <w:pPr>
        <w:rPr>
          <w:rFonts w:cs="Arial"/>
          <w:lang w:val="pl-PL"/>
        </w:rPr>
      </w:pPr>
    </w:p>
    <w:p w:rsidR="00306E59" w:rsidRPr="004B2892" w:rsidRDefault="00306E59" w:rsidP="00910CA4">
      <w:pPr>
        <w:rPr>
          <w:rFonts w:cs="Arial"/>
          <w:lang w:val="pl-PL"/>
        </w:rPr>
      </w:pPr>
    </w:p>
    <w:p w:rsidR="00754B05" w:rsidRPr="0022464D" w:rsidRDefault="00494DED" w:rsidP="00910CA4">
      <w:pPr>
        <w:tabs>
          <w:tab w:val="left" w:pos="902"/>
        </w:tabs>
        <w:ind w:right="1842"/>
        <w:rPr>
          <w:b/>
          <w:noProof/>
          <w:szCs w:val="22"/>
        </w:rPr>
      </w:pPr>
      <w:r w:rsidRPr="0022464D">
        <w:rPr>
          <w:b/>
          <w:noProof/>
          <w:szCs w:val="22"/>
        </w:rPr>
        <w:t>Volkswagen Group Polska</w:t>
      </w:r>
    </w:p>
    <w:p w:rsidR="00754B05" w:rsidRPr="0022464D" w:rsidRDefault="00754B05" w:rsidP="00910CA4">
      <w:pPr>
        <w:tabs>
          <w:tab w:val="left" w:pos="902"/>
        </w:tabs>
        <w:ind w:right="1842"/>
        <w:rPr>
          <w:noProof/>
          <w:szCs w:val="22"/>
        </w:rPr>
      </w:pPr>
      <w:r w:rsidRPr="0022464D">
        <w:rPr>
          <w:noProof/>
          <w:szCs w:val="22"/>
        </w:rPr>
        <w:t>Volkswagen PR Manager</w:t>
      </w:r>
    </w:p>
    <w:p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Tomasz Tonder</w:t>
      </w:r>
    </w:p>
    <w:p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Telefon:</w:t>
      </w:r>
      <w:r w:rsidRPr="004B2892">
        <w:rPr>
          <w:noProof/>
          <w:szCs w:val="22"/>
          <w:lang w:val="pl-PL"/>
        </w:rPr>
        <w:tab/>
        <w:t>+48 61 62 73 401</w:t>
      </w:r>
    </w:p>
    <w:p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E-Mail:</w:t>
      </w:r>
      <w:r w:rsidRPr="004B2892">
        <w:rPr>
          <w:noProof/>
          <w:szCs w:val="22"/>
          <w:lang w:val="pl-PL"/>
        </w:rPr>
        <w:tab/>
      </w:r>
      <w:hyperlink r:id="rId9" w:history="1">
        <w:r w:rsidRPr="004B2892">
          <w:rPr>
            <w:rStyle w:val="Hipercze"/>
            <w:noProof/>
            <w:color w:val="auto"/>
            <w:szCs w:val="22"/>
            <w:lang w:val="pl-PL"/>
          </w:rPr>
          <w:t>tomasz.tonder@volkswagen.pl</w:t>
        </w:r>
      </w:hyperlink>
    </w:p>
    <w:p w:rsidR="00754B05" w:rsidRPr="004B2892" w:rsidRDefault="00564AE2" w:rsidP="00910CA4">
      <w:pPr>
        <w:tabs>
          <w:tab w:val="left" w:pos="902"/>
        </w:tabs>
        <w:ind w:right="1842"/>
        <w:rPr>
          <w:lang w:val="pl-PL"/>
        </w:rPr>
      </w:pPr>
      <w:hyperlink r:id="rId10" w:history="1">
        <w:r w:rsidR="00754B05" w:rsidRPr="004B2892">
          <w:rPr>
            <w:rStyle w:val="Hipercze"/>
            <w:noProof/>
            <w:color w:val="auto"/>
            <w:szCs w:val="22"/>
            <w:lang w:val="pl-PL"/>
          </w:rPr>
          <w:t>www.vw.press-bank.pl</w:t>
        </w:r>
      </w:hyperlink>
    </w:p>
    <w:p w:rsidR="00754B05" w:rsidRPr="004B2892" w:rsidRDefault="00754B05" w:rsidP="00910CA4">
      <w:pPr>
        <w:tabs>
          <w:tab w:val="left" w:pos="902"/>
        </w:tabs>
        <w:rPr>
          <w:lang w:val="pl-PL"/>
        </w:rPr>
      </w:pPr>
    </w:p>
    <w:p w:rsidR="00B51298" w:rsidRPr="004B2892" w:rsidRDefault="008172C7" w:rsidP="00910CA4">
      <w:pPr>
        <w:tabs>
          <w:tab w:val="left" w:pos="902"/>
        </w:tabs>
        <w:rPr>
          <w:lang w:val="pl-PL"/>
        </w:rPr>
      </w:pPr>
      <w:r w:rsidRPr="004B28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4BB122E2" wp14:editId="65941B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7DF9AB47" wp14:editId="6E2CBFC5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45C5E7DF" wp14:editId="545D20D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4B2892" w:rsidSect="00066030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3C2" w:rsidRDefault="000463C2">
      <w:r>
        <w:separator/>
      </w:r>
    </w:p>
  </w:endnote>
  <w:endnote w:type="continuationSeparator" w:id="0">
    <w:p w:rsidR="000463C2" w:rsidRDefault="00046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CA4" w:rsidRDefault="00910CA4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proofErr w:type="spellStart"/>
    <w:r>
      <w:rPr>
        <w:rFonts w:cs="Arial"/>
        <w:snapToGrid w:val="0"/>
      </w:rPr>
      <w:t>Strona</w:t>
    </w:r>
    <w:proofErr w:type="spellEnd"/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564AE2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564AE2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3C2" w:rsidRDefault="000463C2">
      <w:r>
        <w:separator/>
      </w:r>
    </w:p>
  </w:footnote>
  <w:footnote w:type="continuationSeparator" w:id="0">
    <w:p w:rsidR="000463C2" w:rsidRDefault="000463C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CA4" w:rsidRDefault="00910CA4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3A29BF96" wp14:editId="6EA7B322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10CA4" w:rsidRDefault="00910CA4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29010CB" wp14:editId="5BE115E2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336C6"/>
    <w:multiLevelType w:val="hybridMultilevel"/>
    <w:tmpl w:val="F422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B1313"/>
    <w:multiLevelType w:val="hybridMultilevel"/>
    <w:tmpl w:val="C37862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40CD7"/>
    <w:multiLevelType w:val="hybridMultilevel"/>
    <w:tmpl w:val="9F5048A0"/>
    <w:lvl w:ilvl="0" w:tplc="75BC20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B73190"/>
    <w:multiLevelType w:val="hybridMultilevel"/>
    <w:tmpl w:val="3E64E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20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15"/>
  </w:num>
  <w:num w:numId="10">
    <w:abstractNumId w:val="3"/>
  </w:num>
  <w:num w:numId="11">
    <w:abstractNumId w:val="9"/>
  </w:num>
  <w:num w:numId="12">
    <w:abstractNumId w:val="18"/>
  </w:num>
  <w:num w:numId="13">
    <w:abstractNumId w:val="13"/>
  </w:num>
  <w:num w:numId="14">
    <w:abstractNumId w:val="0"/>
  </w:num>
  <w:num w:numId="15">
    <w:abstractNumId w:val="5"/>
  </w:num>
  <w:num w:numId="16">
    <w:abstractNumId w:val="8"/>
  </w:num>
  <w:num w:numId="17">
    <w:abstractNumId w:val="4"/>
  </w:num>
  <w:num w:numId="18">
    <w:abstractNumId w:val="1"/>
  </w:num>
  <w:num w:numId="19">
    <w:abstractNumId w:val="17"/>
  </w:num>
  <w:num w:numId="20">
    <w:abstractNumId w:val="7"/>
  </w:num>
  <w:num w:numId="21">
    <w:abstractNumId w:val="21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066A"/>
    <w:rsid w:val="00011E0B"/>
    <w:rsid w:val="00014DC0"/>
    <w:rsid w:val="000163C0"/>
    <w:rsid w:val="00024786"/>
    <w:rsid w:val="00025D93"/>
    <w:rsid w:val="0003133D"/>
    <w:rsid w:val="000317B8"/>
    <w:rsid w:val="00034663"/>
    <w:rsid w:val="00035401"/>
    <w:rsid w:val="000377CD"/>
    <w:rsid w:val="00037A75"/>
    <w:rsid w:val="00037C12"/>
    <w:rsid w:val="00037E2A"/>
    <w:rsid w:val="00040786"/>
    <w:rsid w:val="00040909"/>
    <w:rsid w:val="00040B76"/>
    <w:rsid w:val="00040C83"/>
    <w:rsid w:val="000452FE"/>
    <w:rsid w:val="000463C2"/>
    <w:rsid w:val="0004726F"/>
    <w:rsid w:val="000514A7"/>
    <w:rsid w:val="00057408"/>
    <w:rsid w:val="00057A6B"/>
    <w:rsid w:val="00057E74"/>
    <w:rsid w:val="000602F9"/>
    <w:rsid w:val="000606A9"/>
    <w:rsid w:val="00061133"/>
    <w:rsid w:val="0006135C"/>
    <w:rsid w:val="00061CF5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10EF"/>
    <w:rsid w:val="0008206C"/>
    <w:rsid w:val="0008482E"/>
    <w:rsid w:val="00084D5E"/>
    <w:rsid w:val="00086E22"/>
    <w:rsid w:val="00090894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6927"/>
    <w:rsid w:val="000C7010"/>
    <w:rsid w:val="000C71EB"/>
    <w:rsid w:val="000D020F"/>
    <w:rsid w:val="000D0C5C"/>
    <w:rsid w:val="000D0C74"/>
    <w:rsid w:val="000D1175"/>
    <w:rsid w:val="000D3ADB"/>
    <w:rsid w:val="000D4992"/>
    <w:rsid w:val="000D4AE7"/>
    <w:rsid w:val="000E07D9"/>
    <w:rsid w:val="000E31FD"/>
    <w:rsid w:val="000E3A4E"/>
    <w:rsid w:val="000E4CAB"/>
    <w:rsid w:val="000E7702"/>
    <w:rsid w:val="000F3CC9"/>
    <w:rsid w:val="000F6CE5"/>
    <w:rsid w:val="000F6D60"/>
    <w:rsid w:val="00103B60"/>
    <w:rsid w:val="0010663D"/>
    <w:rsid w:val="0011411C"/>
    <w:rsid w:val="001147B7"/>
    <w:rsid w:val="001148BB"/>
    <w:rsid w:val="0011755B"/>
    <w:rsid w:val="001201E7"/>
    <w:rsid w:val="00120EEC"/>
    <w:rsid w:val="0012122D"/>
    <w:rsid w:val="00122D59"/>
    <w:rsid w:val="00124E53"/>
    <w:rsid w:val="00124F03"/>
    <w:rsid w:val="00126AE6"/>
    <w:rsid w:val="00127112"/>
    <w:rsid w:val="0013400C"/>
    <w:rsid w:val="001340C4"/>
    <w:rsid w:val="00134BF0"/>
    <w:rsid w:val="0013547D"/>
    <w:rsid w:val="001414D7"/>
    <w:rsid w:val="00142737"/>
    <w:rsid w:val="00142924"/>
    <w:rsid w:val="00142C5E"/>
    <w:rsid w:val="00144A59"/>
    <w:rsid w:val="00144E05"/>
    <w:rsid w:val="00147A16"/>
    <w:rsid w:val="00147E64"/>
    <w:rsid w:val="001506F4"/>
    <w:rsid w:val="00152B1D"/>
    <w:rsid w:val="00156412"/>
    <w:rsid w:val="00160044"/>
    <w:rsid w:val="001637A0"/>
    <w:rsid w:val="00165412"/>
    <w:rsid w:val="0016652F"/>
    <w:rsid w:val="001710EA"/>
    <w:rsid w:val="00173EF2"/>
    <w:rsid w:val="0017442D"/>
    <w:rsid w:val="001746C7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53A"/>
    <w:rsid w:val="00196CA5"/>
    <w:rsid w:val="001A2DD4"/>
    <w:rsid w:val="001A3FB6"/>
    <w:rsid w:val="001A414A"/>
    <w:rsid w:val="001A6925"/>
    <w:rsid w:val="001B0FFB"/>
    <w:rsid w:val="001B269D"/>
    <w:rsid w:val="001B29C1"/>
    <w:rsid w:val="001B5037"/>
    <w:rsid w:val="001B6CB4"/>
    <w:rsid w:val="001B6D9F"/>
    <w:rsid w:val="001C1082"/>
    <w:rsid w:val="001C2649"/>
    <w:rsid w:val="001C4BDB"/>
    <w:rsid w:val="001D08AA"/>
    <w:rsid w:val="001D4AFE"/>
    <w:rsid w:val="001D4F02"/>
    <w:rsid w:val="001D5EF1"/>
    <w:rsid w:val="001D7984"/>
    <w:rsid w:val="001E00CE"/>
    <w:rsid w:val="001E00D7"/>
    <w:rsid w:val="001E1BAD"/>
    <w:rsid w:val="001E3ACE"/>
    <w:rsid w:val="001E411D"/>
    <w:rsid w:val="001E45EF"/>
    <w:rsid w:val="001E74F6"/>
    <w:rsid w:val="001F4286"/>
    <w:rsid w:val="001F55B6"/>
    <w:rsid w:val="00201691"/>
    <w:rsid w:val="002019E3"/>
    <w:rsid w:val="0020304D"/>
    <w:rsid w:val="00205416"/>
    <w:rsid w:val="00205ABD"/>
    <w:rsid w:val="00207D66"/>
    <w:rsid w:val="00211653"/>
    <w:rsid w:val="00211C79"/>
    <w:rsid w:val="00212265"/>
    <w:rsid w:val="00214847"/>
    <w:rsid w:val="00214C45"/>
    <w:rsid w:val="00216018"/>
    <w:rsid w:val="00216711"/>
    <w:rsid w:val="0021740E"/>
    <w:rsid w:val="00220405"/>
    <w:rsid w:val="0022411D"/>
    <w:rsid w:val="0022464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1BEE"/>
    <w:rsid w:val="00284D29"/>
    <w:rsid w:val="00284DFD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CD1"/>
    <w:rsid w:val="002B7E3B"/>
    <w:rsid w:val="002C1275"/>
    <w:rsid w:val="002C1354"/>
    <w:rsid w:val="002C196E"/>
    <w:rsid w:val="002C24F5"/>
    <w:rsid w:val="002C2BE9"/>
    <w:rsid w:val="002C4054"/>
    <w:rsid w:val="002C6058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560B"/>
    <w:rsid w:val="003067DC"/>
    <w:rsid w:val="00306E59"/>
    <w:rsid w:val="003073CA"/>
    <w:rsid w:val="0031022E"/>
    <w:rsid w:val="00311F06"/>
    <w:rsid w:val="003144BA"/>
    <w:rsid w:val="00314541"/>
    <w:rsid w:val="00320249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48ED"/>
    <w:rsid w:val="003A4B9E"/>
    <w:rsid w:val="003A534E"/>
    <w:rsid w:val="003A629F"/>
    <w:rsid w:val="003A7F1B"/>
    <w:rsid w:val="003B017D"/>
    <w:rsid w:val="003B070C"/>
    <w:rsid w:val="003B2C69"/>
    <w:rsid w:val="003B4DE7"/>
    <w:rsid w:val="003B50E9"/>
    <w:rsid w:val="003B5DAC"/>
    <w:rsid w:val="003C085B"/>
    <w:rsid w:val="003C0EFE"/>
    <w:rsid w:val="003C254A"/>
    <w:rsid w:val="003C2574"/>
    <w:rsid w:val="003C6AD7"/>
    <w:rsid w:val="003C7A40"/>
    <w:rsid w:val="003D0094"/>
    <w:rsid w:val="003D0A59"/>
    <w:rsid w:val="003D0F33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36D0"/>
    <w:rsid w:val="004045D1"/>
    <w:rsid w:val="004047AA"/>
    <w:rsid w:val="00412C29"/>
    <w:rsid w:val="00414C81"/>
    <w:rsid w:val="004151AA"/>
    <w:rsid w:val="004165BB"/>
    <w:rsid w:val="00426117"/>
    <w:rsid w:val="004275E9"/>
    <w:rsid w:val="0042763C"/>
    <w:rsid w:val="00430B4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62B84"/>
    <w:rsid w:val="004637E8"/>
    <w:rsid w:val="00463EE6"/>
    <w:rsid w:val="00465C8D"/>
    <w:rsid w:val="00465E2A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B2892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C611B"/>
    <w:rsid w:val="004D0403"/>
    <w:rsid w:val="004D1329"/>
    <w:rsid w:val="004D2A01"/>
    <w:rsid w:val="004D2F27"/>
    <w:rsid w:val="004D4214"/>
    <w:rsid w:val="004D480A"/>
    <w:rsid w:val="004D4909"/>
    <w:rsid w:val="004D4E85"/>
    <w:rsid w:val="004D67CA"/>
    <w:rsid w:val="004D6808"/>
    <w:rsid w:val="004E155F"/>
    <w:rsid w:val="004E29AF"/>
    <w:rsid w:val="004E7A6F"/>
    <w:rsid w:val="004F0CE0"/>
    <w:rsid w:val="004F3050"/>
    <w:rsid w:val="004F6432"/>
    <w:rsid w:val="004F6CD8"/>
    <w:rsid w:val="004F7343"/>
    <w:rsid w:val="00500886"/>
    <w:rsid w:val="005022EF"/>
    <w:rsid w:val="005030F1"/>
    <w:rsid w:val="005036ED"/>
    <w:rsid w:val="0050553C"/>
    <w:rsid w:val="00511A3B"/>
    <w:rsid w:val="005134A2"/>
    <w:rsid w:val="00516500"/>
    <w:rsid w:val="005248B8"/>
    <w:rsid w:val="00524BD8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AE2"/>
    <w:rsid w:val="00564CB1"/>
    <w:rsid w:val="00565599"/>
    <w:rsid w:val="00565640"/>
    <w:rsid w:val="00565EF4"/>
    <w:rsid w:val="00566162"/>
    <w:rsid w:val="0057342F"/>
    <w:rsid w:val="00573B2F"/>
    <w:rsid w:val="0057525E"/>
    <w:rsid w:val="00576AEA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961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12010"/>
    <w:rsid w:val="00623F25"/>
    <w:rsid w:val="006259FD"/>
    <w:rsid w:val="00625AE9"/>
    <w:rsid w:val="00627BA1"/>
    <w:rsid w:val="00630161"/>
    <w:rsid w:val="00630B03"/>
    <w:rsid w:val="006322F9"/>
    <w:rsid w:val="006347B6"/>
    <w:rsid w:val="00636AEC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80650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4398"/>
    <w:rsid w:val="006B4884"/>
    <w:rsid w:val="006B517A"/>
    <w:rsid w:val="006C12F9"/>
    <w:rsid w:val="006C3EBF"/>
    <w:rsid w:val="006C40C6"/>
    <w:rsid w:val="006D39EC"/>
    <w:rsid w:val="006D3B1F"/>
    <w:rsid w:val="006D4512"/>
    <w:rsid w:val="006D4AA3"/>
    <w:rsid w:val="006D5C4C"/>
    <w:rsid w:val="006D69EF"/>
    <w:rsid w:val="006D6DDD"/>
    <w:rsid w:val="006E010C"/>
    <w:rsid w:val="006E37C0"/>
    <w:rsid w:val="006E56CE"/>
    <w:rsid w:val="006E6694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0C8D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67914"/>
    <w:rsid w:val="00770632"/>
    <w:rsid w:val="00773963"/>
    <w:rsid w:val="00774068"/>
    <w:rsid w:val="00774263"/>
    <w:rsid w:val="00775560"/>
    <w:rsid w:val="00775CAC"/>
    <w:rsid w:val="00781316"/>
    <w:rsid w:val="00785082"/>
    <w:rsid w:val="0078649D"/>
    <w:rsid w:val="00786DCC"/>
    <w:rsid w:val="007871DA"/>
    <w:rsid w:val="00793376"/>
    <w:rsid w:val="00796DC1"/>
    <w:rsid w:val="00797E17"/>
    <w:rsid w:val="007A0318"/>
    <w:rsid w:val="007A06D1"/>
    <w:rsid w:val="007A21EB"/>
    <w:rsid w:val="007A3432"/>
    <w:rsid w:val="007A5883"/>
    <w:rsid w:val="007A5D7D"/>
    <w:rsid w:val="007B06A6"/>
    <w:rsid w:val="007B4B67"/>
    <w:rsid w:val="007C08EE"/>
    <w:rsid w:val="007C1F99"/>
    <w:rsid w:val="007C2FB7"/>
    <w:rsid w:val="007C3908"/>
    <w:rsid w:val="007C6897"/>
    <w:rsid w:val="007C7B18"/>
    <w:rsid w:val="007C7BFE"/>
    <w:rsid w:val="007D0FC6"/>
    <w:rsid w:val="007D0FEA"/>
    <w:rsid w:val="007D4194"/>
    <w:rsid w:val="007D678D"/>
    <w:rsid w:val="007E0176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B02"/>
    <w:rsid w:val="008172C7"/>
    <w:rsid w:val="0081730F"/>
    <w:rsid w:val="00821952"/>
    <w:rsid w:val="00822574"/>
    <w:rsid w:val="00827843"/>
    <w:rsid w:val="00835197"/>
    <w:rsid w:val="00837215"/>
    <w:rsid w:val="00841720"/>
    <w:rsid w:val="00842CAC"/>
    <w:rsid w:val="008452E2"/>
    <w:rsid w:val="00845465"/>
    <w:rsid w:val="0085018F"/>
    <w:rsid w:val="00852038"/>
    <w:rsid w:val="00852A68"/>
    <w:rsid w:val="00852C12"/>
    <w:rsid w:val="008553CD"/>
    <w:rsid w:val="00856875"/>
    <w:rsid w:val="00856FA1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682C"/>
    <w:rsid w:val="00886D96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147"/>
    <w:rsid w:val="008B35C2"/>
    <w:rsid w:val="008B43BC"/>
    <w:rsid w:val="008B6588"/>
    <w:rsid w:val="008B7F3C"/>
    <w:rsid w:val="008C0C7B"/>
    <w:rsid w:val="008C243B"/>
    <w:rsid w:val="008C3F35"/>
    <w:rsid w:val="008C4780"/>
    <w:rsid w:val="008C4D35"/>
    <w:rsid w:val="008C77EE"/>
    <w:rsid w:val="008D17CA"/>
    <w:rsid w:val="008D25FD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F16E8"/>
    <w:rsid w:val="008F422A"/>
    <w:rsid w:val="008F6787"/>
    <w:rsid w:val="008F6A7C"/>
    <w:rsid w:val="008F6B07"/>
    <w:rsid w:val="00900034"/>
    <w:rsid w:val="00900AA6"/>
    <w:rsid w:val="00902C01"/>
    <w:rsid w:val="00903AE1"/>
    <w:rsid w:val="00903F35"/>
    <w:rsid w:val="0090449B"/>
    <w:rsid w:val="0090790F"/>
    <w:rsid w:val="00910CA4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3790"/>
    <w:rsid w:val="009850C7"/>
    <w:rsid w:val="009858BD"/>
    <w:rsid w:val="00990B1D"/>
    <w:rsid w:val="0099132E"/>
    <w:rsid w:val="00992A28"/>
    <w:rsid w:val="0099496B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C0EE0"/>
    <w:rsid w:val="009C273C"/>
    <w:rsid w:val="009C41CC"/>
    <w:rsid w:val="009C4570"/>
    <w:rsid w:val="009C59D6"/>
    <w:rsid w:val="009C5C18"/>
    <w:rsid w:val="009D0FB6"/>
    <w:rsid w:val="009D1169"/>
    <w:rsid w:val="009D4E34"/>
    <w:rsid w:val="009D6D4E"/>
    <w:rsid w:val="009D7761"/>
    <w:rsid w:val="009E1AB0"/>
    <w:rsid w:val="009E3488"/>
    <w:rsid w:val="009E4686"/>
    <w:rsid w:val="009E4BD0"/>
    <w:rsid w:val="009E61E8"/>
    <w:rsid w:val="009E6A07"/>
    <w:rsid w:val="009F03BA"/>
    <w:rsid w:val="009F6A44"/>
    <w:rsid w:val="00A003D2"/>
    <w:rsid w:val="00A00996"/>
    <w:rsid w:val="00A02391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53EBD"/>
    <w:rsid w:val="00A564DB"/>
    <w:rsid w:val="00A57259"/>
    <w:rsid w:val="00A57325"/>
    <w:rsid w:val="00A6340C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562"/>
    <w:rsid w:val="00A73757"/>
    <w:rsid w:val="00A7445F"/>
    <w:rsid w:val="00A7557C"/>
    <w:rsid w:val="00A831BA"/>
    <w:rsid w:val="00A8433F"/>
    <w:rsid w:val="00A862F6"/>
    <w:rsid w:val="00A91BAA"/>
    <w:rsid w:val="00A93406"/>
    <w:rsid w:val="00A93FAF"/>
    <w:rsid w:val="00A943BB"/>
    <w:rsid w:val="00A95C96"/>
    <w:rsid w:val="00A96754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3B39"/>
    <w:rsid w:val="00AC4689"/>
    <w:rsid w:val="00AC67F7"/>
    <w:rsid w:val="00AC6A76"/>
    <w:rsid w:val="00AD2392"/>
    <w:rsid w:val="00AD2F17"/>
    <w:rsid w:val="00AD314C"/>
    <w:rsid w:val="00AD4078"/>
    <w:rsid w:val="00AD463B"/>
    <w:rsid w:val="00AE09DE"/>
    <w:rsid w:val="00AE0A45"/>
    <w:rsid w:val="00AE1749"/>
    <w:rsid w:val="00AE4D04"/>
    <w:rsid w:val="00AE502A"/>
    <w:rsid w:val="00AE5FF7"/>
    <w:rsid w:val="00AE7651"/>
    <w:rsid w:val="00AF1C63"/>
    <w:rsid w:val="00AF2B78"/>
    <w:rsid w:val="00AF524E"/>
    <w:rsid w:val="00AF5DBE"/>
    <w:rsid w:val="00B04F88"/>
    <w:rsid w:val="00B05E3A"/>
    <w:rsid w:val="00B05F8C"/>
    <w:rsid w:val="00B07606"/>
    <w:rsid w:val="00B07635"/>
    <w:rsid w:val="00B10E93"/>
    <w:rsid w:val="00B1146F"/>
    <w:rsid w:val="00B128EC"/>
    <w:rsid w:val="00B1795A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5096"/>
    <w:rsid w:val="00B65B17"/>
    <w:rsid w:val="00B66361"/>
    <w:rsid w:val="00B67536"/>
    <w:rsid w:val="00B72904"/>
    <w:rsid w:val="00B75CA0"/>
    <w:rsid w:val="00B76C8E"/>
    <w:rsid w:val="00B77313"/>
    <w:rsid w:val="00B807E1"/>
    <w:rsid w:val="00B8540D"/>
    <w:rsid w:val="00B85A42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3907"/>
    <w:rsid w:val="00BD6A1E"/>
    <w:rsid w:val="00BD7250"/>
    <w:rsid w:val="00BE0E2F"/>
    <w:rsid w:val="00BE19F2"/>
    <w:rsid w:val="00BE2668"/>
    <w:rsid w:val="00BE362C"/>
    <w:rsid w:val="00BE5B4F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3E30"/>
    <w:rsid w:val="00C44C56"/>
    <w:rsid w:val="00C460F6"/>
    <w:rsid w:val="00C46DE0"/>
    <w:rsid w:val="00C47CDC"/>
    <w:rsid w:val="00C51691"/>
    <w:rsid w:val="00C54A26"/>
    <w:rsid w:val="00C61F89"/>
    <w:rsid w:val="00C62D8E"/>
    <w:rsid w:val="00C6327C"/>
    <w:rsid w:val="00C63588"/>
    <w:rsid w:val="00C638A9"/>
    <w:rsid w:val="00C64BD4"/>
    <w:rsid w:val="00C67170"/>
    <w:rsid w:val="00C67647"/>
    <w:rsid w:val="00C67F4C"/>
    <w:rsid w:val="00C72433"/>
    <w:rsid w:val="00C73306"/>
    <w:rsid w:val="00C74297"/>
    <w:rsid w:val="00C7618E"/>
    <w:rsid w:val="00C7723B"/>
    <w:rsid w:val="00C77F7E"/>
    <w:rsid w:val="00C80295"/>
    <w:rsid w:val="00C82538"/>
    <w:rsid w:val="00C83296"/>
    <w:rsid w:val="00C86C78"/>
    <w:rsid w:val="00C9024B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B76A7"/>
    <w:rsid w:val="00CC47F1"/>
    <w:rsid w:val="00CC55B1"/>
    <w:rsid w:val="00CC5C89"/>
    <w:rsid w:val="00CC6BCD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56BD"/>
    <w:rsid w:val="00D03D3F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50EAE"/>
    <w:rsid w:val="00D52014"/>
    <w:rsid w:val="00D53FB6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E42"/>
    <w:rsid w:val="00D95222"/>
    <w:rsid w:val="00D962EB"/>
    <w:rsid w:val="00D9667D"/>
    <w:rsid w:val="00D96AAF"/>
    <w:rsid w:val="00D97576"/>
    <w:rsid w:val="00DA1B63"/>
    <w:rsid w:val="00DB0EFB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7603"/>
    <w:rsid w:val="00DD7C83"/>
    <w:rsid w:val="00DE14E1"/>
    <w:rsid w:val="00DE2BE8"/>
    <w:rsid w:val="00DE4988"/>
    <w:rsid w:val="00DE551F"/>
    <w:rsid w:val="00DE682E"/>
    <w:rsid w:val="00DE68FF"/>
    <w:rsid w:val="00DE753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51F"/>
    <w:rsid w:val="00E21603"/>
    <w:rsid w:val="00E21E28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EF6D1F"/>
    <w:rsid w:val="00EF7D8C"/>
    <w:rsid w:val="00F00AA5"/>
    <w:rsid w:val="00F013F2"/>
    <w:rsid w:val="00F01D7F"/>
    <w:rsid w:val="00F0392C"/>
    <w:rsid w:val="00F04E2C"/>
    <w:rsid w:val="00F06509"/>
    <w:rsid w:val="00F075F2"/>
    <w:rsid w:val="00F1308B"/>
    <w:rsid w:val="00F168CA"/>
    <w:rsid w:val="00F17840"/>
    <w:rsid w:val="00F17B35"/>
    <w:rsid w:val="00F22E9E"/>
    <w:rsid w:val="00F336EF"/>
    <w:rsid w:val="00F337B7"/>
    <w:rsid w:val="00F3563F"/>
    <w:rsid w:val="00F35BDF"/>
    <w:rsid w:val="00F41E25"/>
    <w:rsid w:val="00F43898"/>
    <w:rsid w:val="00F4445D"/>
    <w:rsid w:val="00F45EBE"/>
    <w:rsid w:val="00F46800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801FB"/>
    <w:rsid w:val="00F803BE"/>
    <w:rsid w:val="00F80AA4"/>
    <w:rsid w:val="00F86A93"/>
    <w:rsid w:val="00F90503"/>
    <w:rsid w:val="00F90EAB"/>
    <w:rsid w:val="00F91999"/>
    <w:rsid w:val="00F93C7D"/>
    <w:rsid w:val="00F93CE5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393"/>
    <w:rsid w:val="00FC4A5B"/>
    <w:rsid w:val="00FD15EC"/>
    <w:rsid w:val="00FD4131"/>
    <w:rsid w:val="00FD6341"/>
    <w:rsid w:val="00FE2571"/>
    <w:rsid w:val="00FE29AA"/>
    <w:rsid w:val="00FE7198"/>
    <w:rsid w:val="00FE7638"/>
    <w:rsid w:val="00FF0F0C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volkswage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510</Words>
  <Characters>3061</Characters>
  <Application>Microsoft Macintosh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3564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2016-11-16T07:41:00Z</cp:lastPrinted>
  <dcterms:created xsi:type="dcterms:W3CDTF">2016-11-16T10:08:00Z</dcterms:created>
  <dcterms:modified xsi:type="dcterms:W3CDTF">2016-11-16T10:08:00Z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