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CE6A8B" w14:textId="08D9B088" w:rsidR="006B6381" w:rsidRPr="006B6381" w:rsidRDefault="00DD3F7E" w:rsidP="00AF6B6A">
      <w:pPr>
        <w:ind w:right="-444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Odliczanie do premiery </w:t>
      </w:r>
      <w:r w:rsidR="003B067E">
        <w:rPr>
          <w:rFonts w:cs="Arial"/>
          <w:b/>
          <w:sz w:val="28"/>
          <w:szCs w:val="28"/>
        </w:rPr>
        <w:t xml:space="preserve">odświeżonego </w:t>
      </w:r>
      <w:r w:rsidR="00AF6B6A" w:rsidRPr="00AF6B6A">
        <w:rPr>
          <w:rFonts w:cs="Arial"/>
          <w:b/>
          <w:sz w:val="28"/>
          <w:szCs w:val="28"/>
        </w:rPr>
        <w:t xml:space="preserve">Golfa </w:t>
      </w:r>
      <w:r>
        <w:rPr>
          <w:rFonts w:cs="Arial"/>
          <w:b/>
          <w:sz w:val="28"/>
          <w:szCs w:val="28"/>
        </w:rPr>
        <w:t>trwa</w:t>
      </w:r>
      <w:r w:rsidR="00AF6B6A">
        <w:rPr>
          <w:rFonts w:cs="Arial"/>
          <w:b/>
          <w:sz w:val="28"/>
          <w:szCs w:val="28"/>
        </w:rPr>
        <w:t xml:space="preserve">: </w:t>
      </w:r>
      <w:r>
        <w:rPr>
          <w:rFonts w:cs="Arial"/>
          <w:b/>
          <w:sz w:val="28"/>
          <w:szCs w:val="28"/>
        </w:rPr>
        <w:br/>
      </w:r>
      <w:r w:rsidR="00A44A34">
        <w:rPr>
          <w:rFonts w:cs="Arial"/>
          <w:b/>
          <w:sz w:val="28"/>
          <w:szCs w:val="28"/>
        </w:rPr>
        <w:t>Jaki tylko chcesz – różnorodne wersje modelu</w:t>
      </w:r>
      <w:r w:rsidR="00D40BF4">
        <w:rPr>
          <w:rFonts w:cs="Arial"/>
          <w:b/>
          <w:sz w:val="28"/>
          <w:szCs w:val="28"/>
        </w:rPr>
        <w:t xml:space="preserve"> na przestrzeni lat</w:t>
      </w:r>
    </w:p>
    <w:p w14:paraId="159C2A8C" w14:textId="696A5868" w:rsidR="00F24FFE" w:rsidRPr="0076010C" w:rsidRDefault="00F24FFE" w:rsidP="00C845AF">
      <w:pPr>
        <w:ind w:right="-444"/>
        <w:rPr>
          <w:rFonts w:cs="Arial"/>
          <w:b/>
          <w:sz w:val="28"/>
          <w:szCs w:val="28"/>
        </w:rPr>
      </w:pPr>
    </w:p>
    <w:p w14:paraId="61E15617" w14:textId="5231B4E9" w:rsidR="00A44A34" w:rsidRPr="00A44A34" w:rsidRDefault="00A44A34" w:rsidP="00A44A34">
      <w:pPr>
        <w:numPr>
          <w:ilvl w:val="0"/>
          <w:numId w:val="22"/>
        </w:numPr>
        <w:rPr>
          <w:rFonts w:cs="Arial"/>
          <w:b/>
          <w:color w:val="1A1A1A"/>
          <w:lang w:eastAsia="pl-PL"/>
        </w:rPr>
      </w:pPr>
      <w:r>
        <w:rPr>
          <w:rFonts w:cs="Arial"/>
          <w:b/>
          <w:color w:val="1A1A1A"/>
          <w:lang w:eastAsia="pl-PL"/>
        </w:rPr>
        <w:t xml:space="preserve">Unikalny: </w:t>
      </w:r>
      <w:r w:rsidRPr="00A44A34">
        <w:rPr>
          <w:rFonts w:cs="Arial"/>
          <w:b/>
          <w:color w:val="1A1A1A"/>
          <w:lang w:eastAsia="pl-PL"/>
        </w:rPr>
        <w:t>Golfa można kupić we wszystkich istotnych wersjach napędowych</w:t>
      </w:r>
    </w:p>
    <w:p w14:paraId="7359382D" w14:textId="48368E6D" w:rsidR="009036EC" w:rsidRDefault="00A44A34" w:rsidP="00A44A34">
      <w:pPr>
        <w:numPr>
          <w:ilvl w:val="0"/>
          <w:numId w:val="22"/>
        </w:numPr>
        <w:rPr>
          <w:rFonts w:cs="Arial"/>
          <w:b/>
          <w:szCs w:val="22"/>
        </w:rPr>
      </w:pPr>
      <w:r w:rsidRPr="00A44A34">
        <w:rPr>
          <w:rFonts w:cs="Arial"/>
          <w:b/>
          <w:color w:val="1A1A1A"/>
          <w:lang w:eastAsia="pl-PL"/>
        </w:rPr>
        <w:t xml:space="preserve">GTI i </w:t>
      </w:r>
      <w:r>
        <w:rPr>
          <w:rFonts w:cs="Arial"/>
          <w:b/>
          <w:color w:val="1A1A1A"/>
          <w:lang w:eastAsia="pl-PL"/>
        </w:rPr>
        <w:t>spółka</w:t>
      </w:r>
      <w:r w:rsidRPr="00A44A34">
        <w:rPr>
          <w:rFonts w:cs="Arial"/>
          <w:b/>
          <w:color w:val="1A1A1A"/>
          <w:lang w:eastAsia="pl-PL"/>
        </w:rPr>
        <w:t xml:space="preserve"> – sportowe wersje Golfa zyskały status kultowych</w:t>
      </w:r>
    </w:p>
    <w:p w14:paraId="1CCF1982" w14:textId="77777777" w:rsidR="0010456B" w:rsidRPr="0010456B" w:rsidRDefault="0010456B" w:rsidP="0010456B">
      <w:pPr>
        <w:ind w:left="720"/>
        <w:rPr>
          <w:rFonts w:cs="Arial"/>
          <w:b/>
          <w:szCs w:val="22"/>
        </w:rPr>
      </w:pPr>
    </w:p>
    <w:p w14:paraId="24BED356" w14:textId="48E72F22" w:rsidR="00EB65BC" w:rsidRDefault="00A44A34" w:rsidP="00F24FFE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Poznań, 31</w:t>
      </w:r>
      <w:r w:rsidR="001323B7" w:rsidRPr="001323B7">
        <w:rPr>
          <w:rFonts w:cs="Arial"/>
          <w:b/>
          <w:szCs w:val="22"/>
        </w:rPr>
        <w:t xml:space="preserve"> października 2016 r. –</w:t>
      </w:r>
      <w:r w:rsidR="003B067E">
        <w:rPr>
          <w:rFonts w:cs="Arial"/>
          <w:b/>
          <w:szCs w:val="22"/>
        </w:rPr>
        <w:t xml:space="preserve"> Debiut Volkswagena </w:t>
      </w:r>
      <w:r w:rsidR="003B067E" w:rsidRPr="00A44A34">
        <w:rPr>
          <w:rFonts w:cs="Arial"/>
          <w:b/>
          <w:szCs w:val="22"/>
        </w:rPr>
        <w:t>Golfa pierwszej generacji</w:t>
      </w:r>
      <w:r w:rsidR="003B067E">
        <w:rPr>
          <w:rFonts w:cs="Arial"/>
          <w:b/>
          <w:szCs w:val="22"/>
        </w:rPr>
        <w:t xml:space="preserve"> </w:t>
      </w:r>
      <w:r w:rsidRPr="00A44A34">
        <w:rPr>
          <w:rFonts w:cs="Arial"/>
          <w:b/>
          <w:szCs w:val="22"/>
        </w:rPr>
        <w:t xml:space="preserve">w 1974 roku okazał się początkiem </w:t>
      </w:r>
      <w:proofErr w:type="spellStart"/>
      <w:r w:rsidR="003B067E">
        <w:rPr>
          <w:rFonts w:cs="Arial"/>
          <w:b/>
          <w:szCs w:val="22"/>
        </w:rPr>
        <w:t>imponujceh</w:t>
      </w:r>
      <w:proofErr w:type="spellEnd"/>
      <w:r w:rsidR="003B067E">
        <w:rPr>
          <w:rFonts w:cs="Arial"/>
          <w:b/>
          <w:szCs w:val="22"/>
        </w:rPr>
        <w:t xml:space="preserve"> historii pełnej sukcesów.</w:t>
      </w:r>
      <w:r w:rsidRPr="00A44A34">
        <w:rPr>
          <w:rFonts w:cs="Arial"/>
          <w:b/>
          <w:szCs w:val="22"/>
        </w:rPr>
        <w:t xml:space="preserve"> Od tego czasu wyprodukowano ponad 33 miliony egzemplarzy tego modelu. Na szczególne podkreślenie zasługuje fakt, że Volkswagen jest pierwszym i jedynym producentem samochodów na świecie, który oferuje jeden model w wersjach ze wszystkimi liczącymi się rodzajami napędu. Golf jest też dostępny w wielu odmianach nadwoziowych i można go wyposażyć w ogromną liczbę elementów nadających mu indywidualny wygląd. Pierwszy Golf z roku 1974 stał się protoplastą całej rodziny </w:t>
      </w:r>
      <w:r w:rsidR="00F1396A">
        <w:rPr>
          <w:rFonts w:cs="Arial"/>
          <w:b/>
          <w:szCs w:val="22"/>
        </w:rPr>
        <w:t>aut</w:t>
      </w:r>
      <w:r w:rsidRPr="00A44A34">
        <w:rPr>
          <w:rFonts w:cs="Arial"/>
          <w:b/>
          <w:szCs w:val="22"/>
        </w:rPr>
        <w:t>, które zaspokajają zaskakując</w:t>
      </w:r>
      <w:r>
        <w:rPr>
          <w:rFonts w:cs="Arial"/>
          <w:b/>
          <w:szCs w:val="22"/>
        </w:rPr>
        <w:t>o wiele wymagań</w:t>
      </w:r>
      <w:r w:rsidRPr="00A44A34">
        <w:rPr>
          <w:rFonts w:cs="Arial"/>
          <w:b/>
          <w:szCs w:val="22"/>
        </w:rPr>
        <w:t xml:space="preserve"> transportowych.</w:t>
      </w:r>
    </w:p>
    <w:p w14:paraId="0F795D69" w14:textId="77777777" w:rsidR="00A44A34" w:rsidRDefault="00A44A34" w:rsidP="00F24FFE">
      <w:pPr>
        <w:rPr>
          <w:rFonts w:cs="Arial"/>
          <w:b/>
          <w:szCs w:val="22"/>
        </w:rPr>
      </w:pPr>
    </w:p>
    <w:p w14:paraId="3E01485B" w14:textId="3BE08F97" w:rsidR="00A44A34" w:rsidRPr="00A44A34" w:rsidRDefault="00A44A34" w:rsidP="00F24FFE">
      <w:pPr>
        <w:rPr>
          <w:rFonts w:cs="Arial"/>
          <w:szCs w:val="22"/>
        </w:rPr>
      </w:pPr>
      <w:r w:rsidRPr="00A44A34">
        <w:rPr>
          <w:rFonts w:cs="Arial"/>
          <w:szCs w:val="22"/>
        </w:rPr>
        <w:t xml:space="preserve">Kierowcy Golfa mogą wybierać spośród aut wyposażonych w silniki benzynowe, Diesla lub zasilane gazem ziemnym, w silniki elektryczne lub z hybrydowym zespołem napędowym, </w:t>
      </w:r>
      <w:r w:rsidR="00083A73">
        <w:rPr>
          <w:rFonts w:cs="Arial"/>
          <w:szCs w:val="22"/>
        </w:rPr>
        <w:t xml:space="preserve">z </w:t>
      </w:r>
      <w:r w:rsidRPr="00A44A34">
        <w:rPr>
          <w:rFonts w:cs="Arial"/>
          <w:szCs w:val="22"/>
        </w:rPr>
        <w:t>napęd</w:t>
      </w:r>
      <w:r w:rsidR="00083A73">
        <w:rPr>
          <w:rFonts w:cs="Arial"/>
          <w:szCs w:val="22"/>
        </w:rPr>
        <w:t>em</w:t>
      </w:r>
      <w:r w:rsidRPr="00A44A34">
        <w:rPr>
          <w:rFonts w:cs="Arial"/>
          <w:szCs w:val="22"/>
        </w:rPr>
        <w:t xml:space="preserve"> na przednie lub na cztery koła. Poza tym</w:t>
      </w:r>
      <w:r w:rsidR="00083A73">
        <w:rPr>
          <w:rFonts w:cs="Arial"/>
          <w:szCs w:val="22"/>
        </w:rPr>
        <w:t>,</w:t>
      </w:r>
      <w:r w:rsidRPr="00A44A34">
        <w:rPr>
          <w:rFonts w:cs="Arial"/>
          <w:szCs w:val="22"/>
        </w:rPr>
        <w:t xml:space="preserve"> do </w:t>
      </w:r>
      <w:r w:rsidR="00083A73">
        <w:rPr>
          <w:rFonts w:cs="Arial"/>
          <w:szCs w:val="22"/>
        </w:rPr>
        <w:t>wyboru</w:t>
      </w:r>
      <w:r w:rsidRPr="00A44A34">
        <w:rPr>
          <w:rFonts w:cs="Arial"/>
          <w:szCs w:val="22"/>
        </w:rPr>
        <w:t xml:space="preserve"> jest wiele różnorodnych wersji nadwoziowych oraz specjalnych</w:t>
      </w:r>
      <w:r>
        <w:rPr>
          <w:rFonts w:cs="Arial"/>
          <w:szCs w:val="22"/>
        </w:rPr>
        <w:t xml:space="preserve"> edycji</w:t>
      </w:r>
      <w:r w:rsidRPr="00A44A34">
        <w:rPr>
          <w:rFonts w:cs="Arial"/>
          <w:szCs w:val="22"/>
        </w:rPr>
        <w:t xml:space="preserve">, które sprawiają, że seria tych modeli jest tak wyjątkowa. Obok odmian dwu- i czterodrzwiowych Volkswagen oferuje współczesnego Golfa np. w niezwykle wszechstronnych wersjach </w:t>
      </w:r>
      <w:r w:rsidR="00083A73">
        <w:rPr>
          <w:rFonts w:cs="Arial"/>
          <w:szCs w:val="22"/>
        </w:rPr>
        <w:t xml:space="preserve">– </w:t>
      </w:r>
      <w:r w:rsidRPr="00A44A34">
        <w:rPr>
          <w:rFonts w:cs="Arial"/>
          <w:szCs w:val="22"/>
        </w:rPr>
        <w:t>Variant</w:t>
      </w:r>
      <w:r>
        <w:rPr>
          <w:rFonts w:cs="Arial"/>
          <w:szCs w:val="22"/>
        </w:rPr>
        <w:t xml:space="preserve"> (kombi)</w:t>
      </w:r>
      <w:r w:rsidRPr="00A44A34">
        <w:rPr>
          <w:rFonts w:cs="Arial"/>
          <w:szCs w:val="22"/>
        </w:rPr>
        <w:t xml:space="preserve"> i </w:t>
      </w:r>
      <w:proofErr w:type="spellStart"/>
      <w:r w:rsidRPr="00A44A34">
        <w:rPr>
          <w:rFonts w:cs="Arial"/>
          <w:szCs w:val="22"/>
        </w:rPr>
        <w:t>Sportsvan</w:t>
      </w:r>
      <w:proofErr w:type="spellEnd"/>
      <w:r>
        <w:rPr>
          <w:rFonts w:cs="Arial"/>
          <w:szCs w:val="22"/>
        </w:rPr>
        <w:t xml:space="preserve"> (MPV)</w:t>
      </w:r>
      <w:r w:rsidRPr="00A44A34">
        <w:rPr>
          <w:rFonts w:cs="Arial"/>
          <w:szCs w:val="22"/>
        </w:rPr>
        <w:t xml:space="preserve">. Miano kultowych zyskały sportowe odmiany </w:t>
      </w:r>
      <w:r w:rsidR="00D40BF4">
        <w:rPr>
          <w:rFonts w:cs="Arial"/>
          <w:szCs w:val="22"/>
        </w:rPr>
        <w:t>oznaczone liter</w:t>
      </w:r>
      <w:r>
        <w:rPr>
          <w:rFonts w:cs="Arial"/>
          <w:szCs w:val="22"/>
        </w:rPr>
        <w:t xml:space="preserve">ami </w:t>
      </w:r>
      <w:r w:rsidRPr="00A44A34">
        <w:rPr>
          <w:rFonts w:cs="Arial"/>
          <w:szCs w:val="22"/>
        </w:rPr>
        <w:t xml:space="preserve">GT (GTI, GTD i GTE) oraz </w:t>
      </w:r>
      <w:r>
        <w:rPr>
          <w:rFonts w:cs="Arial"/>
          <w:szCs w:val="22"/>
        </w:rPr>
        <w:t xml:space="preserve">najmocniejsza – </w:t>
      </w:r>
      <w:r w:rsidRPr="00A44A34">
        <w:rPr>
          <w:rFonts w:cs="Arial"/>
          <w:szCs w:val="22"/>
        </w:rPr>
        <w:t>R</w:t>
      </w:r>
      <w:r>
        <w:rPr>
          <w:rFonts w:cs="Arial"/>
          <w:szCs w:val="22"/>
        </w:rPr>
        <w:t>,</w:t>
      </w:r>
      <w:r w:rsidRPr="00A44A34">
        <w:rPr>
          <w:rFonts w:cs="Arial"/>
          <w:szCs w:val="22"/>
        </w:rPr>
        <w:t xml:space="preserve"> z napędem na cztery koła.</w:t>
      </w:r>
    </w:p>
    <w:p w14:paraId="09F4F822" w14:textId="77777777" w:rsidR="00AF6B6A" w:rsidRDefault="00AF6B6A" w:rsidP="00F24FFE">
      <w:pPr>
        <w:rPr>
          <w:rFonts w:cs="Arial"/>
          <w:b/>
          <w:szCs w:val="22"/>
        </w:rPr>
      </w:pPr>
    </w:p>
    <w:p w14:paraId="15DFF2AA" w14:textId="4336F267" w:rsidR="00AF6B6A" w:rsidRPr="00AF6B6A" w:rsidRDefault="00A44A34" w:rsidP="00F24FFE">
      <w:pPr>
        <w:rPr>
          <w:rFonts w:cs="Arial"/>
          <w:szCs w:val="22"/>
        </w:rPr>
      </w:pPr>
      <w:r w:rsidRPr="00A44A34">
        <w:rPr>
          <w:rFonts w:cs="Arial"/>
          <w:szCs w:val="22"/>
        </w:rPr>
        <w:t>Najważniejsze wersje Golfa i rok ich debiutu</w:t>
      </w:r>
      <w:r w:rsidR="00AF6B6A" w:rsidRPr="00AF6B6A">
        <w:rPr>
          <w:rFonts w:cs="Arial"/>
          <w:szCs w:val="22"/>
        </w:rPr>
        <w:t>:</w:t>
      </w:r>
    </w:p>
    <w:p w14:paraId="78418C6A" w14:textId="77777777" w:rsidR="00C845AF" w:rsidRPr="0076010C" w:rsidRDefault="00C845AF" w:rsidP="00F24FFE">
      <w:pPr>
        <w:rPr>
          <w:rFonts w:cs="Arial"/>
          <w:b/>
          <w:szCs w:val="22"/>
        </w:rPr>
      </w:pPr>
    </w:p>
    <w:p w14:paraId="10F9F067" w14:textId="77777777" w:rsidR="00A44A34" w:rsidRPr="00A44A34" w:rsidRDefault="00A44A34" w:rsidP="00A44A34">
      <w:pPr>
        <w:numPr>
          <w:ilvl w:val="0"/>
          <w:numId w:val="24"/>
        </w:numPr>
        <w:rPr>
          <w:rFonts w:cs="Arial"/>
          <w:b/>
          <w:szCs w:val="22"/>
        </w:rPr>
      </w:pPr>
      <w:r w:rsidRPr="00A44A34">
        <w:rPr>
          <w:rFonts w:cs="Arial"/>
          <w:b/>
          <w:szCs w:val="22"/>
        </w:rPr>
        <w:t xml:space="preserve">Golf GTI – </w:t>
      </w:r>
      <w:r w:rsidRPr="00A44A34">
        <w:rPr>
          <w:rFonts w:cs="Arial"/>
          <w:szCs w:val="22"/>
        </w:rPr>
        <w:t>1976 r.</w:t>
      </w:r>
    </w:p>
    <w:p w14:paraId="5F886B8B" w14:textId="29924BC4" w:rsidR="00A44A34" w:rsidRPr="00A44A34" w:rsidRDefault="00A44A34" w:rsidP="00A44A34">
      <w:pPr>
        <w:numPr>
          <w:ilvl w:val="0"/>
          <w:numId w:val="24"/>
        </w:numPr>
        <w:rPr>
          <w:rFonts w:cs="Arial"/>
          <w:b/>
          <w:szCs w:val="22"/>
        </w:rPr>
      </w:pPr>
      <w:r w:rsidRPr="00A44A34">
        <w:rPr>
          <w:rFonts w:cs="Arial"/>
          <w:b/>
          <w:szCs w:val="22"/>
        </w:rPr>
        <w:t xml:space="preserve">Golf </w:t>
      </w:r>
      <w:proofErr w:type="spellStart"/>
      <w:r w:rsidRPr="00A44A34">
        <w:rPr>
          <w:rFonts w:cs="Arial"/>
          <w:b/>
          <w:szCs w:val="22"/>
        </w:rPr>
        <w:t>Cabriolet</w:t>
      </w:r>
      <w:proofErr w:type="spellEnd"/>
      <w:r w:rsidRPr="00A44A34">
        <w:rPr>
          <w:rFonts w:cs="Arial"/>
          <w:b/>
          <w:szCs w:val="22"/>
        </w:rPr>
        <w:t xml:space="preserve"> – </w:t>
      </w:r>
      <w:r w:rsidRPr="00A44A34">
        <w:rPr>
          <w:rFonts w:cs="Arial"/>
          <w:szCs w:val="22"/>
        </w:rPr>
        <w:t>1979 r.</w:t>
      </w:r>
    </w:p>
    <w:p w14:paraId="0F92A251" w14:textId="6C716169" w:rsidR="00A44A34" w:rsidRPr="00A44A34" w:rsidRDefault="00A44A34" w:rsidP="00A44A34">
      <w:pPr>
        <w:numPr>
          <w:ilvl w:val="0"/>
          <w:numId w:val="24"/>
        </w:numPr>
        <w:rPr>
          <w:rFonts w:cs="Arial"/>
          <w:b/>
          <w:szCs w:val="22"/>
        </w:rPr>
      </w:pPr>
      <w:r w:rsidRPr="00A44A34">
        <w:rPr>
          <w:rFonts w:cs="Arial"/>
          <w:b/>
          <w:szCs w:val="22"/>
        </w:rPr>
        <w:t xml:space="preserve">Golf GTD – </w:t>
      </w:r>
      <w:r w:rsidRPr="00A44A34">
        <w:rPr>
          <w:rFonts w:cs="Arial"/>
          <w:szCs w:val="22"/>
        </w:rPr>
        <w:t>1982 r.</w:t>
      </w:r>
    </w:p>
    <w:p w14:paraId="0769C9B5" w14:textId="35E8329E" w:rsidR="00A44A34" w:rsidRPr="00A44A34" w:rsidRDefault="00083A73" w:rsidP="00A44A34">
      <w:pPr>
        <w:numPr>
          <w:ilvl w:val="0"/>
          <w:numId w:val="24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Golf </w:t>
      </w:r>
      <w:proofErr w:type="spellStart"/>
      <w:r>
        <w:rPr>
          <w:rFonts w:cs="Arial"/>
          <w:b/>
          <w:szCs w:val="22"/>
        </w:rPr>
        <w:t>Synchr</w:t>
      </w:r>
      <w:r w:rsidR="00A44A34" w:rsidRPr="00A44A34">
        <w:rPr>
          <w:rFonts w:cs="Arial"/>
          <w:b/>
          <w:szCs w:val="22"/>
        </w:rPr>
        <w:t>o</w:t>
      </w:r>
      <w:proofErr w:type="spellEnd"/>
      <w:r w:rsidR="00A44A34" w:rsidRPr="00A44A34">
        <w:rPr>
          <w:rFonts w:cs="Arial"/>
          <w:b/>
          <w:szCs w:val="22"/>
        </w:rPr>
        <w:t xml:space="preserve"> (</w:t>
      </w:r>
      <w:r w:rsidR="003B067E">
        <w:rPr>
          <w:rFonts w:cs="Arial"/>
          <w:b/>
          <w:szCs w:val="22"/>
        </w:rPr>
        <w:t xml:space="preserve">pierwsza </w:t>
      </w:r>
      <w:r w:rsidR="00A44A34" w:rsidRPr="00A44A34">
        <w:rPr>
          <w:rFonts w:cs="Arial"/>
          <w:b/>
          <w:szCs w:val="22"/>
        </w:rPr>
        <w:t>wersj</w:t>
      </w:r>
      <w:r w:rsidR="003B067E">
        <w:rPr>
          <w:rFonts w:cs="Arial"/>
          <w:b/>
          <w:szCs w:val="22"/>
        </w:rPr>
        <w:t>a</w:t>
      </w:r>
      <w:r w:rsidR="00A44A34" w:rsidRPr="00A44A34">
        <w:rPr>
          <w:rFonts w:cs="Arial"/>
          <w:b/>
          <w:szCs w:val="22"/>
        </w:rPr>
        <w:t xml:space="preserve"> z napędem na cztery koła</w:t>
      </w:r>
      <w:r w:rsidR="003B067E">
        <w:rPr>
          <w:rFonts w:cs="Arial"/>
          <w:b/>
          <w:szCs w:val="22"/>
        </w:rPr>
        <w:t>, poprzednik</w:t>
      </w:r>
      <w:r w:rsidR="00A44A34" w:rsidRPr="00A44A34">
        <w:rPr>
          <w:rFonts w:cs="Arial"/>
          <w:b/>
          <w:szCs w:val="22"/>
        </w:rPr>
        <w:t xml:space="preserve"> 4MOTION) – </w:t>
      </w:r>
      <w:r w:rsidR="00A44A34" w:rsidRPr="00A44A34">
        <w:rPr>
          <w:rFonts w:cs="Arial"/>
          <w:szCs w:val="22"/>
        </w:rPr>
        <w:t>1986 r.</w:t>
      </w:r>
    </w:p>
    <w:p w14:paraId="006BD4CA" w14:textId="3D74751E" w:rsidR="00A44A34" w:rsidRPr="003B067E" w:rsidRDefault="00A44A34" w:rsidP="00A44A34">
      <w:pPr>
        <w:numPr>
          <w:ilvl w:val="0"/>
          <w:numId w:val="24"/>
        </w:numPr>
        <w:rPr>
          <w:rFonts w:cs="Arial"/>
          <w:b/>
          <w:szCs w:val="22"/>
          <w:lang w:val="en-US"/>
        </w:rPr>
      </w:pPr>
      <w:r w:rsidRPr="003B067E">
        <w:rPr>
          <w:rFonts w:cs="Arial"/>
          <w:b/>
          <w:szCs w:val="22"/>
          <w:lang w:val="en-US"/>
        </w:rPr>
        <w:t xml:space="preserve">Golf City </w:t>
      </w:r>
      <w:proofErr w:type="spellStart"/>
      <w:r w:rsidRPr="003B067E">
        <w:rPr>
          <w:rFonts w:cs="Arial"/>
          <w:b/>
          <w:szCs w:val="22"/>
          <w:lang w:val="en-US"/>
        </w:rPr>
        <w:t>Stromer</w:t>
      </w:r>
      <w:proofErr w:type="spellEnd"/>
      <w:r w:rsidRPr="003B067E">
        <w:rPr>
          <w:rFonts w:cs="Arial"/>
          <w:b/>
          <w:szCs w:val="22"/>
          <w:lang w:val="en-US"/>
        </w:rPr>
        <w:t xml:space="preserve"> (</w:t>
      </w:r>
      <w:proofErr w:type="spellStart"/>
      <w:r w:rsidR="003B067E" w:rsidRPr="003B067E">
        <w:rPr>
          <w:rFonts w:cs="Arial"/>
          <w:b/>
          <w:szCs w:val="22"/>
          <w:lang w:val="en-US"/>
        </w:rPr>
        <w:t>prekursor</w:t>
      </w:r>
      <w:proofErr w:type="spellEnd"/>
      <w:r w:rsidR="003B067E" w:rsidRPr="003B067E">
        <w:rPr>
          <w:rFonts w:cs="Arial"/>
          <w:b/>
          <w:szCs w:val="22"/>
          <w:lang w:val="en-US"/>
        </w:rPr>
        <w:t xml:space="preserve"> </w:t>
      </w:r>
      <w:r w:rsidRPr="003B067E">
        <w:rPr>
          <w:rFonts w:cs="Arial"/>
          <w:b/>
          <w:szCs w:val="22"/>
          <w:lang w:val="en-US"/>
        </w:rPr>
        <w:t>e-</w:t>
      </w:r>
      <w:proofErr w:type="spellStart"/>
      <w:r w:rsidRPr="003B067E">
        <w:rPr>
          <w:rFonts w:cs="Arial"/>
          <w:b/>
          <w:szCs w:val="22"/>
          <w:lang w:val="en-US"/>
        </w:rPr>
        <w:t>Golfa</w:t>
      </w:r>
      <w:proofErr w:type="spellEnd"/>
      <w:r w:rsidRPr="003B067E">
        <w:rPr>
          <w:rFonts w:cs="Arial"/>
          <w:b/>
          <w:szCs w:val="22"/>
          <w:lang w:val="en-US"/>
        </w:rPr>
        <w:t xml:space="preserve">) – </w:t>
      </w:r>
      <w:r w:rsidRPr="003B067E">
        <w:rPr>
          <w:rFonts w:cs="Arial"/>
          <w:szCs w:val="22"/>
          <w:lang w:val="en-US"/>
        </w:rPr>
        <w:t>1989 r.</w:t>
      </w:r>
    </w:p>
    <w:p w14:paraId="43CEE70E" w14:textId="2B378E95" w:rsidR="00A44A34" w:rsidRPr="00A44A34" w:rsidRDefault="00A44A34" w:rsidP="00A44A34">
      <w:pPr>
        <w:numPr>
          <w:ilvl w:val="0"/>
          <w:numId w:val="24"/>
        </w:numPr>
        <w:rPr>
          <w:rFonts w:cs="Arial"/>
          <w:b/>
          <w:szCs w:val="22"/>
          <w:lang w:val="en-GB"/>
        </w:rPr>
      </w:pPr>
      <w:r w:rsidRPr="00A44A34">
        <w:rPr>
          <w:rFonts w:cs="Arial"/>
          <w:b/>
          <w:szCs w:val="22"/>
          <w:lang w:val="en-GB"/>
        </w:rPr>
        <w:t>Golf Country (</w:t>
      </w:r>
      <w:proofErr w:type="spellStart"/>
      <w:r w:rsidRPr="00A44A34">
        <w:rPr>
          <w:rFonts w:cs="Arial"/>
          <w:b/>
          <w:szCs w:val="22"/>
          <w:lang w:val="en-GB"/>
        </w:rPr>
        <w:t>poprzednik</w:t>
      </w:r>
      <w:proofErr w:type="spellEnd"/>
      <w:r w:rsidRPr="00A44A34">
        <w:rPr>
          <w:rFonts w:cs="Arial"/>
          <w:b/>
          <w:szCs w:val="22"/>
          <w:lang w:val="en-GB"/>
        </w:rPr>
        <w:t xml:space="preserve"> SUV-a) – </w:t>
      </w:r>
      <w:r w:rsidRPr="00A44A34">
        <w:rPr>
          <w:rFonts w:cs="Arial"/>
          <w:szCs w:val="22"/>
          <w:lang w:val="en-GB"/>
        </w:rPr>
        <w:t>1990 r.</w:t>
      </w:r>
    </w:p>
    <w:p w14:paraId="7382DB3A" w14:textId="502092CF" w:rsidR="00A44A34" w:rsidRPr="00A44A34" w:rsidRDefault="00A44A34" w:rsidP="00A44A34">
      <w:pPr>
        <w:numPr>
          <w:ilvl w:val="0"/>
          <w:numId w:val="24"/>
        </w:numPr>
        <w:rPr>
          <w:rFonts w:cs="Arial"/>
          <w:b/>
          <w:szCs w:val="22"/>
          <w:lang w:val="en-GB"/>
        </w:rPr>
      </w:pPr>
      <w:r w:rsidRPr="00A44A34">
        <w:rPr>
          <w:rFonts w:cs="Arial"/>
          <w:b/>
          <w:szCs w:val="22"/>
          <w:lang w:val="en-GB"/>
        </w:rPr>
        <w:t>Golf Variant</w:t>
      </w:r>
      <w:r>
        <w:rPr>
          <w:rFonts w:cs="Arial"/>
          <w:b/>
          <w:szCs w:val="22"/>
          <w:lang w:val="en-GB"/>
        </w:rPr>
        <w:t xml:space="preserve"> – </w:t>
      </w:r>
      <w:r w:rsidRPr="00A44A34">
        <w:rPr>
          <w:rFonts w:cs="Arial"/>
          <w:szCs w:val="22"/>
          <w:lang w:val="en-GB"/>
        </w:rPr>
        <w:t>1993r.</w:t>
      </w:r>
    </w:p>
    <w:p w14:paraId="7E212EE3" w14:textId="106CFD30" w:rsidR="00A44A34" w:rsidRPr="00A44A34" w:rsidRDefault="00A44A34" w:rsidP="00A44A34">
      <w:pPr>
        <w:numPr>
          <w:ilvl w:val="0"/>
          <w:numId w:val="24"/>
        </w:numPr>
        <w:rPr>
          <w:rFonts w:cs="Arial"/>
          <w:b/>
          <w:szCs w:val="22"/>
        </w:rPr>
      </w:pPr>
      <w:r w:rsidRPr="00A44A34">
        <w:rPr>
          <w:rFonts w:cs="Arial"/>
          <w:b/>
          <w:szCs w:val="22"/>
        </w:rPr>
        <w:t xml:space="preserve">Golf R32 (poprzednik Golfa R) – </w:t>
      </w:r>
      <w:r w:rsidRPr="00A44A34">
        <w:rPr>
          <w:rFonts w:cs="Arial"/>
          <w:szCs w:val="22"/>
        </w:rPr>
        <w:t>2002 r.</w:t>
      </w:r>
    </w:p>
    <w:p w14:paraId="5A10AD2E" w14:textId="4039D675" w:rsidR="00A44A34" w:rsidRPr="00A44A34" w:rsidRDefault="00A44A34" w:rsidP="00A44A34">
      <w:pPr>
        <w:numPr>
          <w:ilvl w:val="0"/>
          <w:numId w:val="24"/>
        </w:numPr>
        <w:rPr>
          <w:rFonts w:cs="Arial"/>
          <w:b/>
          <w:szCs w:val="22"/>
        </w:rPr>
      </w:pPr>
      <w:r w:rsidRPr="00A44A34">
        <w:rPr>
          <w:rFonts w:cs="Arial"/>
          <w:b/>
          <w:szCs w:val="22"/>
        </w:rPr>
        <w:t xml:space="preserve">Golf Plus (poprzednik Golfa </w:t>
      </w:r>
      <w:proofErr w:type="spellStart"/>
      <w:r w:rsidRPr="00A44A34">
        <w:rPr>
          <w:rFonts w:cs="Arial"/>
          <w:b/>
          <w:szCs w:val="22"/>
        </w:rPr>
        <w:t>Sportsvana</w:t>
      </w:r>
      <w:proofErr w:type="spellEnd"/>
      <w:r w:rsidRPr="00A44A34">
        <w:rPr>
          <w:rFonts w:cs="Arial"/>
          <w:b/>
          <w:szCs w:val="22"/>
        </w:rPr>
        <w:t xml:space="preserve">) – </w:t>
      </w:r>
      <w:r w:rsidRPr="00A44A34">
        <w:rPr>
          <w:rFonts w:cs="Arial"/>
          <w:szCs w:val="22"/>
        </w:rPr>
        <w:t>2006 r.</w:t>
      </w:r>
    </w:p>
    <w:p w14:paraId="4CD09B25" w14:textId="05E50CF1" w:rsidR="00A44A34" w:rsidRPr="00A44A34" w:rsidRDefault="00A44A34" w:rsidP="00A44A34">
      <w:pPr>
        <w:numPr>
          <w:ilvl w:val="0"/>
          <w:numId w:val="24"/>
        </w:numPr>
        <w:rPr>
          <w:rFonts w:cs="Arial"/>
          <w:b/>
          <w:szCs w:val="22"/>
        </w:rPr>
      </w:pPr>
      <w:r w:rsidRPr="00A44A34">
        <w:rPr>
          <w:rFonts w:cs="Arial"/>
          <w:b/>
          <w:szCs w:val="22"/>
        </w:rPr>
        <w:t xml:space="preserve">Golf TGI (napędzany gazem ziemnym) – </w:t>
      </w:r>
      <w:r w:rsidRPr="00A44A34">
        <w:rPr>
          <w:rFonts w:cs="Arial"/>
          <w:szCs w:val="22"/>
        </w:rPr>
        <w:t>2013 r.</w:t>
      </w:r>
      <w:bookmarkStart w:id="0" w:name="_GoBack"/>
      <w:bookmarkEnd w:id="0"/>
    </w:p>
    <w:p w14:paraId="495877D2" w14:textId="4DF1CA37" w:rsidR="006B6381" w:rsidRPr="00AF6B6A" w:rsidRDefault="00A44A34" w:rsidP="00A44A34">
      <w:pPr>
        <w:numPr>
          <w:ilvl w:val="0"/>
          <w:numId w:val="24"/>
        </w:numPr>
        <w:rPr>
          <w:rFonts w:cs="Arial"/>
          <w:szCs w:val="22"/>
        </w:rPr>
      </w:pPr>
      <w:r w:rsidRPr="00A44A34">
        <w:rPr>
          <w:rFonts w:cs="Arial"/>
          <w:b/>
          <w:szCs w:val="22"/>
          <w:lang w:val="de-DE"/>
        </w:rPr>
        <w:t>Golf GTE (</w:t>
      </w:r>
      <w:proofErr w:type="spellStart"/>
      <w:r w:rsidRPr="00A44A34">
        <w:rPr>
          <w:rFonts w:cs="Arial"/>
          <w:b/>
          <w:szCs w:val="22"/>
          <w:lang w:val="de-DE"/>
        </w:rPr>
        <w:t>hybryda</w:t>
      </w:r>
      <w:proofErr w:type="spellEnd"/>
      <w:r w:rsidRPr="00A44A34">
        <w:rPr>
          <w:rFonts w:cs="Arial"/>
          <w:b/>
          <w:szCs w:val="22"/>
          <w:lang w:val="de-DE"/>
        </w:rPr>
        <w:t xml:space="preserve"> </w:t>
      </w:r>
      <w:proofErr w:type="spellStart"/>
      <w:r w:rsidRPr="00A44A34">
        <w:rPr>
          <w:rFonts w:cs="Arial"/>
          <w:b/>
          <w:szCs w:val="22"/>
          <w:lang w:val="de-DE"/>
        </w:rPr>
        <w:t>typu</w:t>
      </w:r>
      <w:proofErr w:type="spellEnd"/>
      <w:r w:rsidRPr="00A44A34">
        <w:rPr>
          <w:rFonts w:cs="Arial"/>
          <w:b/>
          <w:szCs w:val="22"/>
          <w:lang w:val="de-DE"/>
        </w:rPr>
        <w:t xml:space="preserve"> </w:t>
      </w:r>
      <w:proofErr w:type="spellStart"/>
      <w:r w:rsidRPr="00A44A34">
        <w:rPr>
          <w:rFonts w:cs="Arial"/>
          <w:b/>
          <w:szCs w:val="22"/>
          <w:lang w:val="de-DE"/>
        </w:rPr>
        <w:t>plug-in</w:t>
      </w:r>
      <w:proofErr w:type="spellEnd"/>
      <w:r w:rsidRPr="00A44A34">
        <w:rPr>
          <w:rFonts w:cs="Arial"/>
          <w:b/>
          <w:szCs w:val="22"/>
          <w:lang w:val="de-DE"/>
        </w:rPr>
        <w:t xml:space="preserve">) </w:t>
      </w:r>
      <w:r>
        <w:rPr>
          <w:rFonts w:cs="Arial"/>
          <w:b/>
          <w:szCs w:val="22"/>
          <w:lang w:val="de-DE"/>
        </w:rPr>
        <w:t>–</w:t>
      </w:r>
      <w:r w:rsidRPr="00A44A34">
        <w:rPr>
          <w:rFonts w:cs="Arial"/>
          <w:b/>
          <w:szCs w:val="22"/>
          <w:lang w:val="de-DE"/>
        </w:rPr>
        <w:t xml:space="preserve"> </w:t>
      </w:r>
      <w:r w:rsidRPr="00A44A34">
        <w:rPr>
          <w:rFonts w:cs="Arial"/>
          <w:szCs w:val="22"/>
          <w:lang w:val="de-DE"/>
        </w:rPr>
        <w:t>2014 r.</w:t>
      </w:r>
      <w:r w:rsidR="009439D2" w:rsidRPr="00AF6B6A">
        <w:rPr>
          <w:rFonts w:cs="Arial"/>
          <w:szCs w:val="22"/>
        </w:rPr>
        <w:t xml:space="preserve"> </w:t>
      </w:r>
    </w:p>
    <w:p w14:paraId="6185E409" w14:textId="55102EE2" w:rsidR="0076010C" w:rsidRPr="0076010C" w:rsidRDefault="0076010C" w:rsidP="006B6381">
      <w:pPr>
        <w:rPr>
          <w:rFonts w:cs="Arial"/>
          <w:szCs w:val="22"/>
        </w:rPr>
      </w:pPr>
    </w:p>
    <w:p w14:paraId="2C50A10D" w14:textId="77777777" w:rsidR="00807138" w:rsidRPr="0076010C" w:rsidRDefault="00807138" w:rsidP="0076010C">
      <w:pPr>
        <w:rPr>
          <w:rFonts w:cs="Arial"/>
          <w:szCs w:val="22"/>
        </w:rPr>
      </w:pPr>
    </w:p>
    <w:p w14:paraId="58A51FDB" w14:textId="77777777" w:rsidR="00826072" w:rsidRDefault="00826072" w:rsidP="000F279F">
      <w:pPr>
        <w:autoSpaceDE w:val="0"/>
        <w:autoSpaceDN w:val="0"/>
        <w:adjustRightInd w:val="0"/>
        <w:rPr>
          <w:rFonts w:cs="Arial"/>
          <w:szCs w:val="22"/>
        </w:rPr>
      </w:pPr>
    </w:p>
    <w:p w14:paraId="66E7F658" w14:textId="77777777" w:rsidR="00826072" w:rsidRPr="00017A92" w:rsidRDefault="00826072" w:rsidP="00826072">
      <w:pPr>
        <w:tabs>
          <w:tab w:val="left" w:pos="902"/>
        </w:tabs>
        <w:rPr>
          <w:b/>
          <w:noProof/>
          <w:szCs w:val="22"/>
          <w:lang w:val="de-DE"/>
        </w:rPr>
      </w:pPr>
      <w:r w:rsidRPr="00017A92">
        <w:rPr>
          <w:b/>
          <w:noProof/>
          <w:szCs w:val="22"/>
          <w:lang w:val="de-DE"/>
        </w:rPr>
        <w:t>Volkswagen Group Polska</w:t>
      </w:r>
    </w:p>
    <w:p w14:paraId="6BE26AA7" w14:textId="77777777" w:rsidR="00826072" w:rsidRPr="00017A92" w:rsidRDefault="00826072" w:rsidP="00826072">
      <w:pPr>
        <w:tabs>
          <w:tab w:val="left" w:pos="902"/>
        </w:tabs>
        <w:rPr>
          <w:noProof/>
          <w:szCs w:val="22"/>
          <w:lang w:val="de-DE"/>
        </w:rPr>
      </w:pPr>
      <w:r w:rsidRPr="00017A92">
        <w:rPr>
          <w:noProof/>
          <w:szCs w:val="22"/>
          <w:lang w:val="de-DE"/>
        </w:rPr>
        <w:t>Volkswagen PR Manager</w:t>
      </w:r>
    </w:p>
    <w:p w14:paraId="68227CF4" w14:textId="77777777" w:rsidR="00826072" w:rsidRPr="009036EC" w:rsidRDefault="00826072" w:rsidP="00826072">
      <w:pPr>
        <w:tabs>
          <w:tab w:val="left" w:pos="902"/>
        </w:tabs>
        <w:rPr>
          <w:noProof/>
          <w:szCs w:val="22"/>
        </w:rPr>
      </w:pPr>
      <w:r w:rsidRPr="009036EC">
        <w:rPr>
          <w:noProof/>
          <w:szCs w:val="22"/>
        </w:rPr>
        <w:t>Tomasz Tonder</w:t>
      </w:r>
    </w:p>
    <w:p w14:paraId="0E209940" w14:textId="77777777" w:rsidR="00826072" w:rsidRPr="009036EC" w:rsidRDefault="00826072" w:rsidP="00826072">
      <w:pPr>
        <w:tabs>
          <w:tab w:val="left" w:pos="902"/>
        </w:tabs>
        <w:rPr>
          <w:noProof/>
          <w:szCs w:val="22"/>
        </w:rPr>
      </w:pPr>
      <w:r w:rsidRPr="009036EC">
        <w:rPr>
          <w:noProof/>
          <w:szCs w:val="22"/>
        </w:rPr>
        <w:t>Telefon:</w:t>
      </w:r>
      <w:r w:rsidRPr="009036EC">
        <w:rPr>
          <w:noProof/>
          <w:szCs w:val="22"/>
        </w:rPr>
        <w:tab/>
        <w:t>+48 61 62 73 401</w:t>
      </w:r>
    </w:p>
    <w:p w14:paraId="13A3E25A" w14:textId="77777777" w:rsidR="00826072" w:rsidRPr="009036EC" w:rsidRDefault="00826072" w:rsidP="00826072">
      <w:pPr>
        <w:tabs>
          <w:tab w:val="left" w:pos="902"/>
        </w:tabs>
        <w:rPr>
          <w:noProof/>
          <w:szCs w:val="22"/>
        </w:rPr>
      </w:pPr>
      <w:r w:rsidRPr="009036EC">
        <w:rPr>
          <w:noProof/>
          <w:szCs w:val="22"/>
        </w:rPr>
        <w:t>E-Mail:</w:t>
      </w:r>
      <w:r w:rsidRPr="009036EC">
        <w:rPr>
          <w:noProof/>
          <w:szCs w:val="22"/>
        </w:rPr>
        <w:tab/>
      </w:r>
      <w:hyperlink r:id="rId9" w:history="1">
        <w:r w:rsidRPr="009036EC">
          <w:rPr>
            <w:rStyle w:val="Hipercze"/>
            <w:noProof/>
            <w:szCs w:val="22"/>
          </w:rPr>
          <w:t>tomasz.tonder@volkswagen.pl</w:t>
        </w:r>
      </w:hyperlink>
      <w:r w:rsidRPr="009036EC">
        <w:rPr>
          <w:noProof/>
          <w:szCs w:val="22"/>
        </w:rPr>
        <w:t xml:space="preserve"> </w:t>
      </w:r>
    </w:p>
    <w:p w14:paraId="112F4FB8" w14:textId="77777777" w:rsidR="00826072" w:rsidRPr="00017A92" w:rsidRDefault="00A25E65" w:rsidP="00826072">
      <w:pPr>
        <w:tabs>
          <w:tab w:val="left" w:pos="902"/>
        </w:tabs>
      </w:pPr>
      <w:hyperlink r:id="rId10" w:history="1">
        <w:r w:rsidR="00826072" w:rsidRPr="00017A92">
          <w:rPr>
            <w:rStyle w:val="Hipercze"/>
            <w:noProof/>
            <w:szCs w:val="22"/>
          </w:rPr>
          <w:t>www.vw.press-bank.pl</w:t>
        </w:r>
      </w:hyperlink>
    </w:p>
    <w:p w14:paraId="5F120216" w14:textId="77777777" w:rsidR="00826072" w:rsidRPr="00017A92" w:rsidRDefault="00826072" w:rsidP="00826072">
      <w:pPr>
        <w:tabs>
          <w:tab w:val="left" w:pos="902"/>
        </w:tabs>
      </w:pPr>
    </w:p>
    <w:p w14:paraId="50E6E154" w14:textId="21E4588C" w:rsidR="00826072" w:rsidRPr="0015473D" w:rsidRDefault="00DA63FD" w:rsidP="00826072">
      <w:pPr>
        <w:tabs>
          <w:tab w:val="left" w:pos="902"/>
        </w:tabs>
      </w:pPr>
      <w:r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7423CF6F" wp14:editId="53AFFF5C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12" name="Obraz 4" descr="Opis: 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B3A476A" wp14:editId="46592AAA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11" name="Obraz 3" descr="Opis: 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74DC7181" wp14:editId="4A7E61F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10" name="Obraz 2" descr="Opis: 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92EFDE" w14:textId="77777777" w:rsidR="00EC3A26" w:rsidRPr="00BC76F7" w:rsidRDefault="00EC3A26" w:rsidP="00826072">
      <w:pPr>
        <w:autoSpaceDE w:val="0"/>
        <w:autoSpaceDN w:val="0"/>
        <w:adjustRightInd w:val="0"/>
        <w:rPr>
          <w:sz w:val="18"/>
        </w:rPr>
      </w:pPr>
    </w:p>
    <w:sectPr w:rsidR="00EC3A26" w:rsidRPr="00BC76F7" w:rsidSect="00760BD3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F80A13" w14:textId="77777777" w:rsidR="00A80E44" w:rsidRDefault="00A80E44">
      <w:r>
        <w:separator/>
      </w:r>
    </w:p>
  </w:endnote>
  <w:endnote w:type="continuationSeparator" w:id="0">
    <w:p w14:paraId="3B6E5C9B" w14:textId="77777777" w:rsidR="00A80E44" w:rsidRDefault="00A80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2B8122" w14:textId="77777777" w:rsidR="00EB533F" w:rsidRDefault="00EB533F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A25E65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A25E65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6A236A" w14:textId="77777777" w:rsidR="00A80E44" w:rsidRDefault="00A80E44">
      <w:r>
        <w:separator/>
      </w:r>
    </w:p>
  </w:footnote>
  <w:footnote w:type="continuationSeparator" w:id="0">
    <w:p w14:paraId="1C98ACBC" w14:textId="77777777" w:rsidR="00A80E44" w:rsidRDefault="00A80E4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A2AB37" w14:textId="628E46CF" w:rsidR="00EB533F" w:rsidRDefault="00EB533F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EEF5FEC" wp14:editId="27A0E56D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8F3FCF" w14:textId="14B82F35" w:rsidR="00EB533F" w:rsidRDefault="00EB533F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03FD2A0" wp14:editId="6836ADD8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9D4304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0545B5"/>
    <w:multiLevelType w:val="hybridMultilevel"/>
    <w:tmpl w:val="2BB4F434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4415C4"/>
    <w:multiLevelType w:val="hybridMultilevel"/>
    <w:tmpl w:val="7AD48978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2E4992"/>
    <w:multiLevelType w:val="hybridMultilevel"/>
    <w:tmpl w:val="6F48A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D375E0"/>
    <w:multiLevelType w:val="hybridMultilevel"/>
    <w:tmpl w:val="A718C1E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508C5856"/>
    <w:multiLevelType w:val="hybridMultilevel"/>
    <w:tmpl w:val="578AA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460E09"/>
    <w:multiLevelType w:val="multilevel"/>
    <w:tmpl w:val="A4F6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6A71025"/>
    <w:multiLevelType w:val="multilevel"/>
    <w:tmpl w:val="0ACEF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7">
    <w:nsid w:val="62192E8F"/>
    <w:multiLevelType w:val="hybridMultilevel"/>
    <w:tmpl w:val="DEA637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16C02F2"/>
    <w:multiLevelType w:val="hybridMultilevel"/>
    <w:tmpl w:val="584AA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F3B5125"/>
    <w:multiLevelType w:val="hybridMultilevel"/>
    <w:tmpl w:val="95D0E20E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18"/>
  </w:num>
  <w:num w:numId="4">
    <w:abstractNumId w:val="20"/>
  </w:num>
  <w:num w:numId="5">
    <w:abstractNumId w:val="22"/>
  </w:num>
  <w:num w:numId="6">
    <w:abstractNumId w:val="16"/>
  </w:num>
  <w:num w:numId="7">
    <w:abstractNumId w:val="7"/>
  </w:num>
  <w:num w:numId="8">
    <w:abstractNumId w:val="10"/>
  </w:num>
  <w:num w:numId="9">
    <w:abstractNumId w:val="15"/>
  </w:num>
  <w:num w:numId="10">
    <w:abstractNumId w:val="0"/>
  </w:num>
  <w:num w:numId="11">
    <w:abstractNumId w:val="21"/>
  </w:num>
  <w:num w:numId="12">
    <w:abstractNumId w:val="5"/>
  </w:num>
  <w:num w:numId="13">
    <w:abstractNumId w:val="12"/>
  </w:num>
  <w:num w:numId="14">
    <w:abstractNumId w:val="13"/>
  </w:num>
  <w:num w:numId="15">
    <w:abstractNumId w:val="17"/>
  </w:num>
  <w:num w:numId="16">
    <w:abstractNumId w:val="2"/>
  </w:num>
  <w:num w:numId="17">
    <w:abstractNumId w:val="8"/>
  </w:num>
  <w:num w:numId="18">
    <w:abstractNumId w:val="9"/>
  </w:num>
  <w:num w:numId="19">
    <w:abstractNumId w:val="1"/>
  </w:num>
  <w:num w:numId="20">
    <w:abstractNumId w:val="23"/>
  </w:num>
  <w:num w:numId="21">
    <w:abstractNumId w:val="4"/>
  </w:num>
  <w:num w:numId="22">
    <w:abstractNumId w:val="11"/>
  </w:num>
  <w:num w:numId="23">
    <w:abstractNumId w:val="6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05FA2"/>
    <w:rsid w:val="00011E0B"/>
    <w:rsid w:val="00014DC0"/>
    <w:rsid w:val="000163C0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46DD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3A73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5FC6"/>
    <w:rsid w:val="000D7114"/>
    <w:rsid w:val="000E07D9"/>
    <w:rsid w:val="000E31FD"/>
    <w:rsid w:val="000E3C40"/>
    <w:rsid w:val="000E4CAB"/>
    <w:rsid w:val="000F279F"/>
    <w:rsid w:val="000F3CC9"/>
    <w:rsid w:val="000F4C54"/>
    <w:rsid w:val="000F6D60"/>
    <w:rsid w:val="00103453"/>
    <w:rsid w:val="0010456B"/>
    <w:rsid w:val="001046CF"/>
    <w:rsid w:val="001077DC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1143"/>
    <w:rsid w:val="001323B7"/>
    <w:rsid w:val="00133AA5"/>
    <w:rsid w:val="0013400C"/>
    <w:rsid w:val="001340C4"/>
    <w:rsid w:val="001341E6"/>
    <w:rsid w:val="00134BF0"/>
    <w:rsid w:val="0013547D"/>
    <w:rsid w:val="0014142D"/>
    <w:rsid w:val="001416A5"/>
    <w:rsid w:val="00143CD5"/>
    <w:rsid w:val="00143EE5"/>
    <w:rsid w:val="00144A59"/>
    <w:rsid w:val="00147A16"/>
    <w:rsid w:val="00150216"/>
    <w:rsid w:val="00152B1D"/>
    <w:rsid w:val="00154FA0"/>
    <w:rsid w:val="00156412"/>
    <w:rsid w:val="00156556"/>
    <w:rsid w:val="00160044"/>
    <w:rsid w:val="00161A83"/>
    <w:rsid w:val="001637A0"/>
    <w:rsid w:val="00165412"/>
    <w:rsid w:val="001676DE"/>
    <w:rsid w:val="00171785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83B"/>
    <w:rsid w:val="001D7984"/>
    <w:rsid w:val="001E00CE"/>
    <w:rsid w:val="001E00D7"/>
    <w:rsid w:val="001E1BAD"/>
    <w:rsid w:val="001E74F6"/>
    <w:rsid w:val="001F23E8"/>
    <w:rsid w:val="001F268B"/>
    <w:rsid w:val="00201691"/>
    <w:rsid w:val="0020304D"/>
    <w:rsid w:val="002035F2"/>
    <w:rsid w:val="00205ABD"/>
    <w:rsid w:val="0020610C"/>
    <w:rsid w:val="0020690A"/>
    <w:rsid w:val="00211653"/>
    <w:rsid w:val="00211C79"/>
    <w:rsid w:val="00212265"/>
    <w:rsid w:val="00214191"/>
    <w:rsid w:val="0021464C"/>
    <w:rsid w:val="002149EE"/>
    <w:rsid w:val="00216018"/>
    <w:rsid w:val="00216711"/>
    <w:rsid w:val="00220405"/>
    <w:rsid w:val="00234352"/>
    <w:rsid w:val="00236403"/>
    <w:rsid w:val="00237699"/>
    <w:rsid w:val="00241EA3"/>
    <w:rsid w:val="002474A8"/>
    <w:rsid w:val="00247C95"/>
    <w:rsid w:val="0025125B"/>
    <w:rsid w:val="002540A7"/>
    <w:rsid w:val="002579DE"/>
    <w:rsid w:val="0026075F"/>
    <w:rsid w:val="00260C52"/>
    <w:rsid w:val="00260E99"/>
    <w:rsid w:val="002617DC"/>
    <w:rsid w:val="00261CFD"/>
    <w:rsid w:val="00266B3E"/>
    <w:rsid w:val="00270891"/>
    <w:rsid w:val="00274467"/>
    <w:rsid w:val="002750AE"/>
    <w:rsid w:val="0028056B"/>
    <w:rsid w:val="00284D29"/>
    <w:rsid w:val="00284DFD"/>
    <w:rsid w:val="00287E2A"/>
    <w:rsid w:val="00290A2D"/>
    <w:rsid w:val="00291DA4"/>
    <w:rsid w:val="002920F6"/>
    <w:rsid w:val="00292629"/>
    <w:rsid w:val="00293782"/>
    <w:rsid w:val="002943E6"/>
    <w:rsid w:val="002955C3"/>
    <w:rsid w:val="00295E3A"/>
    <w:rsid w:val="002A50A2"/>
    <w:rsid w:val="002A58F8"/>
    <w:rsid w:val="002B011F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0C3"/>
    <w:rsid w:val="002F431C"/>
    <w:rsid w:val="002F4F1F"/>
    <w:rsid w:val="002F6696"/>
    <w:rsid w:val="0030030E"/>
    <w:rsid w:val="0030364C"/>
    <w:rsid w:val="003073CA"/>
    <w:rsid w:val="00311E4B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495"/>
    <w:rsid w:val="00346859"/>
    <w:rsid w:val="003502CD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327C"/>
    <w:rsid w:val="00385268"/>
    <w:rsid w:val="00385B4B"/>
    <w:rsid w:val="0039350F"/>
    <w:rsid w:val="003964AC"/>
    <w:rsid w:val="003A0BCA"/>
    <w:rsid w:val="003A3B64"/>
    <w:rsid w:val="003A534E"/>
    <w:rsid w:val="003A7F1B"/>
    <w:rsid w:val="003B067E"/>
    <w:rsid w:val="003B0B08"/>
    <w:rsid w:val="003B4DE7"/>
    <w:rsid w:val="003B50E9"/>
    <w:rsid w:val="003B5DAC"/>
    <w:rsid w:val="003C6AD7"/>
    <w:rsid w:val="003C7A40"/>
    <w:rsid w:val="003D0094"/>
    <w:rsid w:val="003D0A59"/>
    <w:rsid w:val="003D69C5"/>
    <w:rsid w:val="003E15FB"/>
    <w:rsid w:val="003E1B40"/>
    <w:rsid w:val="003E6E64"/>
    <w:rsid w:val="003E7501"/>
    <w:rsid w:val="003F1127"/>
    <w:rsid w:val="003F3538"/>
    <w:rsid w:val="003F65C7"/>
    <w:rsid w:val="00400993"/>
    <w:rsid w:val="004042C1"/>
    <w:rsid w:val="00411ADB"/>
    <w:rsid w:val="00412C29"/>
    <w:rsid w:val="00420CC9"/>
    <w:rsid w:val="004236DC"/>
    <w:rsid w:val="00426FB9"/>
    <w:rsid w:val="00434B26"/>
    <w:rsid w:val="00435221"/>
    <w:rsid w:val="00436A5A"/>
    <w:rsid w:val="0044190E"/>
    <w:rsid w:val="0044306F"/>
    <w:rsid w:val="004461CE"/>
    <w:rsid w:val="00453334"/>
    <w:rsid w:val="00462B84"/>
    <w:rsid w:val="004637E8"/>
    <w:rsid w:val="00465C8D"/>
    <w:rsid w:val="00465D04"/>
    <w:rsid w:val="00465E2A"/>
    <w:rsid w:val="004673AF"/>
    <w:rsid w:val="00472409"/>
    <w:rsid w:val="00477CAF"/>
    <w:rsid w:val="00480F73"/>
    <w:rsid w:val="00483B9E"/>
    <w:rsid w:val="00483E9B"/>
    <w:rsid w:val="0048510F"/>
    <w:rsid w:val="00490185"/>
    <w:rsid w:val="004906B2"/>
    <w:rsid w:val="004910D8"/>
    <w:rsid w:val="004939C5"/>
    <w:rsid w:val="0049404C"/>
    <w:rsid w:val="004951C1"/>
    <w:rsid w:val="004953A4"/>
    <w:rsid w:val="004970AB"/>
    <w:rsid w:val="00497C89"/>
    <w:rsid w:val="004A15AE"/>
    <w:rsid w:val="004A2A6F"/>
    <w:rsid w:val="004A2AE8"/>
    <w:rsid w:val="004A6318"/>
    <w:rsid w:val="004B4DFB"/>
    <w:rsid w:val="004B72F2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1A95"/>
    <w:rsid w:val="004E1B9C"/>
    <w:rsid w:val="004E29AF"/>
    <w:rsid w:val="004E7462"/>
    <w:rsid w:val="004F1A00"/>
    <w:rsid w:val="004F5BFE"/>
    <w:rsid w:val="004F6CD8"/>
    <w:rsid w:val="004F7343"/>
    <w:rsid w:val="00500C3D"/>
    <w:rsid w:val="005022EF"/>
    <w:rsid w:val="005030F1"/>
    <w:rsid w:val="00503C95"/>
    <w:rsid w:val="00504FF6"/>
    <w:rsid w:val="0050553C"/>
    <w:rsid w:val="00515D5D"/>
    <w:rsid w:val="00516500"/>
    <w:rsid w:val="0052306B"/>
    <w:rsid w:val="00524BD8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1BCA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975D7"/>
    <w:rsid w:val="005A04FE"/>
    <w:rsid w:val="005A178C"/>
    <w:rsid w:val="005A1C69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38AD"/>
    <w:rsid w:val="005D53C4"/>
    <w:rsid w:val="005D5647"/>
    <w:rsid w:val="005D6B2D"/>
    <w:rsid w:val="005D6ED1"/>
    <w:rsid w:val="005D743B"/>
    <w:rsid w:val="005D7451"/>
    <w:rsid w:val="005D7D26"/>
    <w:rsid w:val="005E1D49"/>
    <w:rsid w:val="005E5811"/>
    <w:rsid w:val="005E6965"/>
    <w:rsid w:val="005F02D8"/>
    <w:rsid w:val="005F33EB"/>
    <w:rsid w:val="005F6453"/>
    <w:rsid w:val="005F7E76"/>
    <w:rsid w:val="00600C73"/>
    <w:rsid w:val="0060199C"/>
    <w:rsid w:val="00602FA8"/>
    <w:rsid w:val="006033A3"/>
    <w:rsid w:val="006061E6"/>
    <w:rsid w:val="00606248"/>
    <w:rsid w:val="00606291"/>
    <w:rsid w:val="00620C36"/>
    <w:rsid w:val="00623F25"/>
    <w:rsid w:val="00625AE9"/>
    <w:rsid w:val="00627BA1"/>
    <w:rsid w:val="00632836"/>
    <w:rsid w:val="006368E0"/>
    <w:rsid w:val="00640BD6"/>
    <w:rsid w:val="00642783"/>
    <w:rsid w:val="00643319"/>
    <w:rsid w:val="0064392A"/>
    <w:rsid w:val="006444AE"/>
    <w:rsid w:val="006452DC"/>
    <w:rsid w:val="00645975"/>
    <w:rsid w:val="00651FB6"/>
    <w:rsid w:val="00653E6D"/>
    <w:rsid w:val="00655347"/>
    <w:rsid w:val="0066041B"/>
    <w:rsid w:val="00663E6D"/>
    <w:rsid w:val="00666804"/>
    <w:rsid w:val="0066681D"/>
    <w:rsid w:val="00666F26"/>
    <w:rsid w:val="00670421"/>
    <w:rsid w:val="00670EA2"/>
    <w:rsid w:val="00672AC1"/>
    <w:rsid w:val="0067547E"/>
    <w:rsid w:val="006849C5"/>
    <w:rsid w:val="006909C2"/>
    <w:rsid w:val="006923C4"/>
    <w:rsid w:val="00692C3F"/>
    <w:rsid w:val="00695E19"/>
    <w:rsid w:val="00696BE5"/>
    <w:rsid w:val="006A271A"/>
    <w:rsid w:val="006A486A"/>
    <w:rsid w:val="006A5FDA"/>
    <w:rsid w:val="006B4884"/>
    <w:rsid w:val="006B517A"/>
    <w:rsid w:val="006B6381"/>
    <w:rsid w:val="006D4512"/>
    <w:rsid w:val="006D496E"/>
    <w:rsid w:val="006D4AA3"/>
    <w:rsid w:val="006D5C4C"/>
    <w:rsid w:val="006D69EF"/>
    <w:rsid w:val="006E2C75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16B0F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1C95"/>
    <w:rsid w:val="0074551D"/>
    <w:rsid w:val="00752271"/>
    <w:rsid w:val="007546FC"/>
    <w:rsid w:val="0076010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35E"/>
    <w:rsid w:val="00775CAC"/>
    <w:rsid w:val="00781316"/>
    <w:rsid w:val="00785082"/>
    <w:rsid w:val="00793376"/>
    <w:rsid w:val="00796DC1"/>
    <w:rsid w:val="007A0318"/>
    <w:rsid w:val="007A06D1"/>
    <w:rsid w:val="007A3432"/>
    <w:rsid w:val="007A4DE1"/>
    <w:rsid w:val="007A5883"/>
    <w:rsid w:val="007A7CB5"/>
    <w:rsid w:val="007B06A6"/>
    <w:rsid w:val="007B18DC"/>
    <w:rsid w:val="007B2035"/>
    <w:rsid w:val="007B3C6A"/>
    <w:rsid w:val="007B4019"/>
    <w:rsid w:val="007C1F99"/>
    <w:rsid w:val="007C2723"/>
    <w:rsid w:val="007C2FB7"/>
    <w:rsid w:val="007C3908"/>
    <w:rsid w:val="007C66FA"/>
    <w:rsid w:val="007C6897"/>
    <w:rsid w:val="007D3E1E"/>
    <w:rsid w:val="007D4194"/>
    <w:rsid w:val="007D678D"/>
    <w:rsid w:val="007E0038"/>
    <w:rsid w:val="007E0176"/>
    <w:rsid w:val="007E1F15"/>
    <w:rsid w:val="007E2094"/>
    <w:rsid w:val="007E24C9"/>
    <w:rsid w:val="007E3BAE"/>
    <w:rsid w:val="007E69B8"/>
    <w:rsid w:val="007E75B5"/>
    <w:rsid w:val="007E79B9"/>
    <w:rsid w:val="007E7B34"/>
    <w:rsid w:val="007F1097"/>
    <w:rsid w:val="007F2231"/>
    <w:rsid w:val="007F534C"/>
    <w:rsid w:val="008030D7"/>
    <w:rsid w:val="008036C6"/>
    <w:rsid w:val="008037E1"/>
    <w:rsid w:val="00803EE7"/>
    <w:rsid w:val="00805EA7"/>
    <w:rsid w:val="00807138"/>
    <w:rsid w:val="008100FD"/>
    <w:rsid w:val="008114FF"/>
    <w:rsid w:val="0081285E"/>
    <w:rsid w:val="00814C73"/>
    <w:rsid w:val="008157DA"/>
    <w:rsid w:val="0081706E"/>
    <w:rsid w:val="0081730F"/>
    <w:rsid w:val="00822574"/>
    <w:rsid w:val="00826072"/>
    <w:rsid w:val="00827843"/>
    <w:rsid w:val="00835197"/>
    <w:rsid w:val="00837215"/>
    <w:rsid w:val="00841720"/>
    <w:rsid w:val="008452E2"/>
    <w:rsid w:val="00845465"/>
    <w:rsid w:val="0085018F"/>
    <w:rsid w:val="00852C12"/>
    <w:rsid w:val="008553E8"/>
    <w:rsid w:val="00856FA1"/>
    <w:rsid w:val="008575A1"/>
    <w:rsid w:val="00862E44"/>
    <w:rsid w:val="00864B4F"/>
    <w:rsid w:val="00871F5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5FF5"/>
    <w:rsid w:val="008C77EE"/>
    <w:rsid w:val="008D55E9"/>
    <w:rsid w:val="008D5757"/>
    <w:rsid w:val="008D6F0F"/>
    <w:rsid w:val="008E0E26"/>
    <w:rsid w:val="008E15A7"/>
    <w:rsid w:val="008E1BA9"/>
    <w:rsid w:val="008E58BA"/>
    <w:rsid w:val="008E67B2"/>
    <w:rsid w:val="008F16B5"/>
    <w:rsid w:val="008F3251"/>
    <w:rsid w:val="008F3376"/>
    <w:rsid w:val="008F6787"/>
    <w:rsid w:val="009025C9"/>
    <w:rsid w:val="00902B66"/>
    <w:rsid w:val="009036EC"/>
    <w:rsid w:val="009057BD"/>
    <w:rsid w:val="0090790F"/>
    <w:rsid w:val="00910D3A"/>
    <w:rsid w:val="00915B00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39D2"/>
    <w:rsid w:val="00944D45"/>
    <w:rsid w:val="00947275"/>
    <w:rsid w:val="00951396"/>
    <w:rsid w:val="00955DA1"/>
    <w:rsid w:val="00960D4B"/>
    <w:rsid w:val="009618CD"/>
    <w:rsid w:val="00963198"/>
    <w:rsid w:val="00963BFE"/>
    <w:rsid w:val="00967586"/>
    <w:rsid w:val="00970427"/>
    <w:rsid w:val="00972C45"/>
    <w:rsid w:val="009732F1"/>
    <w:rsid w:val="009746B4"/>
    <w:rsid w:val="00974846"/>
    <w:rsid w:val="0098117E"/>
    <w:rsid w:val="0098415E"/>
    <w:rsid w:val="009850C7"/>
    <w:rsid w:val="009853F5"/>
    <w:rsid w:val="00986914"/>
    <w:rsid w:val="00990B1D"/>
    <w:rsid w:val="0099132E"/>
    <w:rsid w:val="009921FA"/>
    <w:rsid w:val="00992A28"/>
    <w:rsid w:val="0099496B"/>
    <w:rsid w:val="00997CCB"/>
    <w:rsid w:val="009A0E2F"/>
    <w:rsid w:val="009A2E67"/>
    <w:rsid w:val="009A42EE"/>
    <w:rsid w:val="009A490C"/>
    <w:rsid w:val="009B20FA"/>
    <w:rsid w:val="009B6DC4"/>
    <w:rsid w:val="009C0EE0"/>
    <w:rsid w:val="009C262C"/>
    <w:rsid w:val="009C273F"/>
    <w:rsid w:val="009C4570"/>
    <w:rsid w:val="009D6D4E"/>
    <w:rsid w:val="009D7761"/>
    <w:rsid w:val="009E0592"/>
    <w:rsid w:val="009E3488"/>
    <w:rsid w:val="009E35C9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12C8"/>
    <w:rsid w:val="00A2580D"/>
    <w:rsid w:val="00A25E65"/>
    <w:rsid w:val="00A270CE"/>
    <w:rsid w:val="00A3338E"/>
    <w:rsid w:val="00A33420"/>
    <w:rsid w:val="00A34742"/>
    <w:rsid w:val="00A34FEC"/>
    <w:rsid w:val="00A36BE5"/>
    <w:rsid w:val="00A374D2"/>
    <w:rsid w:val="00A37577"/>
    <w:rsid w:val="00A42D3C"/>
    <w:rsid w:val="00A440E9"/>
    <w:rsid w:val="00A44A34"/>
    <w:rsid w:val="00A451B3"/>
    <w:rsid w:val="00A45A7F"/>
    <w:rsid w:val="00A4670A"/>
    <w:rsid w:val="00A47132"/>
    <w:rsid w:val="00A5146D"/>
    <w:rsid w:val="00A545B5"/>
    <w:rsid w:val="00A564DB"/>
    <w:rsid w:val="00A57259"/>
    <w:rsid w:val="00A57325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763DD"/>
    <w:rsid w:val="00A80E44"/>
    <w:rsid w:val="00A8433F"/>
    <w:rsid w:val="00A85E11"/>
    <w:rsid w:val="00A91BAA"/>
    <w:rsid w:val="00A93FAF"/>
    <w:rsid w:val="00A9415F"/>
    <w:rsid w:val="00A943BB"/>
    <w:rsid w:val="00A95C96"/>
    <w:rsid w:val="00AA43B6"/>
    <w:rsid w:val="00AB28FF"/>
    <w:rsid w:val="00AB6206"/>
    <w:rsid w:val="00AB71D2"/>
    <w:rsid w:val="00AC01F0"/>
    <w:rsid w:val="00AC11EB"/>
    <w:rsid w:val="00AC1AB6"/>
    <w:rsid w:val="00AC27DC"/>
    <w:rsid w:val="00AC4689"/>
    <w:rsid w:val="00AC67F7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AF6B6A"/>
    <w:rsid w:val="00B03F12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2680A"/>
    <w:rsid w:val="00B45421"/>
    <w:rsid w:val="00B45A8E"/>
    <w:rsid w:val="00B524A0"/>
    <w:rsid w:val="00B53B12"/>
    <w:rsid w:val="00B56A43"/>
    <w:rsid w:val="00B609EE"/>
    <w:rsid w:val="00B62751"/>
    <w:rsid w:val="00B64217"/>
    <w:rsid w:val="00B65096"/>
    <w:rsid w:val="00B65B17"/>
    <w:rsid w:val="00B66361"/>
    <w:rsid w:val="00B67536"/>
    <w:rsid w:val="00B72904"/>
    <w:rsid w:val="00B74EF9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2867"/>
    <w:rsid w:val="00BB47DE"/>
    <w:rsid w:val="00BB5144"/>
    <w:rsid w:val="00BB6B64"/>
    <w:rsid w:val="00BB7C4F"/>
    <w:rsid w:val="00BC0A8C"/>
    <w:rsid w:val="00BC685E"/>
    <w:rsid w:val="00BC6E7E"/>
    <w:rsid w:val="00BC76F7"/>
    <w:rsid w:val="00BD0928"/>
    <w:rsid w:val="00BD1D67"/>
    <w:rsid w:val="00BD2263"/>
    <w:rsid w:val="00BD5558"/>
    <w:rsid w:val="00BE0E2F"/>
    <w:rsid w:val="00BE19F2"/>
    <w:rsid w:val="00BE43A8"/>
    <w:rsid w:val="00BE5563"/>
    <w:rsid w:val="00BE5B4F"/>
    <w:rsid w:val="00BE6815"/>
    <w:rsid w:val="00BF076A"/>
    <w:rsid w:val="00BF12C9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07FE3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35B8"/>
    <w:rsid w:val="00C44C56"/>
    <w:rsid w:val="00C46DE0"/>
    <w:rsid w:val="00C47162"/>
    <w:rsid w:val="00C54A26"/>
    <w:rsid w:val="00C55D7C"/>
    <w:rsid w:val="00C60368"/>
    <w:rsid w:val="00C61F89"/>
    <w:rsid w:val="00C62D8E"/>
    <w:rsid w:val="00C63588"/>
    <w:rsid w:val="00C64BD4"/>
    <w:rsid w:val="00C66E66"/>
    <w:rsid w:val="00C72433"/>
    <w:rsid w:val="00C73306"/>
    <w:rsid w:val="00C7723B"/>
    <w:rsid w:val="00C80295"/>
    <w:rsid w:val="00C83296"/>
    <w:rsid w:val="00C845AF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3D3F"/>
    <w:rsid w:val="00D04067"/>
    <w:rsid w:val="00D06D5F"/>
    <w:rsid w:val="00D205EE"/>
    <w:rsid w:val="00D21840"/>
    <w:rsid w:val="00D229DD"/>
    <w:rsid w:val="00D235C8"/>
    <w:rsid w:val="00D252AC"/>
    <w:rsid w:val="00D252B2"/>
    <w:rsid w:val="00D25982"/>
    <w:rsid w:val="00D26B82"/>
    <w:rsid w:val="00D27103"/>
    <w:rsid w:val="00D30531"/>
    <w:rsid w:val="00D31C02"/>
    <w:rsid w:val="00D33A4F"/>
    <w:rsid w:val="00D3430F"/>
    <w:rsid w:val="00D3459A"/>
    <w:rsid w:val="00D40ACC"/>
    <w:rsid w:val="00D40BF4"/>
    <w:rsid w:val="00D42D2C"/>
    <w:rsid w:val="00D441B8"/>
    <w:rsid w:val="00D52014"/>
    <w:rsid w:val="00D5517E"/>
    <w:rsid w:val="00D60351"/>
    <w:rsid w:val="00D630B0"/>
    <w:rsid w:val="00D64EC7"/>
    <w:rsid w:val="00D65027"/>
    <w:rsid w:val="00D672E6"/>
    <w:rsid w:val="00D700BE"/>
    <w:rsid w:val="00D71639"/>
    <w:rsid w:val="00D77D7C"/>
    <w:rsid w:val="00D77F82"/>
    <w:rsid w:val="00D803CA"/>
    <w:rsid w:val="00D822C9"/>
    <w:rsid w:val="00D860B7"/>
    <w:rsid w:val="00D9442D"/>
    <w:rsid w:val="00D95222"/>
    <w:rsid w:val="00D962EB"/>
    <w:rsid w:val="00D9667D"/>
    <w:rsid w:val="00D97576"/>
    <w:rsid w:val="00DA1B63"/>
    <w:rsid w:val="00DA63FD"/>
    <w:rsid w:val="00DB0EFB"/>
    <w:rsid w:val="00DB3CAA"/>
    <w:rsid w:val="00DB46F2"/>
    <w:rsid w:val="00DB5C10"/>
    <w:rsid w:val="00DB6612"/>
    <w:rsid w:val="00DB680B"/>
    <w:rsid w:val="00DC4588"/>
    <w:rsid w:val="00DC72E3"/>
    <w:rsid w:val="00DD01B6"/>
    <w:rsid w:val="00DD3016"/>
    <w:rsid w:val="00DD332E"/>
    <w:rsid w:val="00DD35BC"/>
    <w:rsid w:val="00DD3F7E"/>
    <w:rsid w:val="00DD7603"/>
    <w:rsid w:val="00DD7C83"/>
    <w:rsid w:val="00DE2BE8"/>
    <w:rsid w:val="00DE4988"/>
    <w:rsid w:val="00DE551F"/>
    <w:rsid w:val="00DE682E"/>
    <w:rsid w:val="00DE68FF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62A7"/>
    <w:rsid w:val="00E33982"/>
    <w:rsid w:val="00E34298"/>
    <w:rsid w:val="00E352E3"/>
    <w:rsid w:val="00E410CD"/>
    <w:rsid w:val="00E47B70"/>
    <w:rsid w:val="00E50A53"/>
    <w:rsid w:val="00E52377"/>
    <w:rsid w:val="00E5353C"/>
    <w:rsid w:val="00E55BC4"/>
    <w:rsid w:val="00E56E89"/>
    <w:rsid w:val="00E614B6"/>
    <w:rsid w:val="00E6309F"/>
    <w:rsid w:val="00E65073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836"/>
    <w:rsid w:val="00EA19F2"/>
    <w:rsid w:val="00EA4871"/>
    <w:rsid w:val="00EA531F"/>
    <w:rsid w:val="00EA53DE"/>
    <w:rsid w:val="00EB119D"/>
    <w:rsid w:val="00EB33DA"/>
    <w:rsid w:val="00EB3EA4"/>
    <w:rsid w:val="00EB4FEF"/>
    <w:rsid w:val="00EB533F"/>
    <w:rsid w:val="00EB65BC"/>
    <w:rsid w:val="00EB6BD1"/>
    <w:rsid w:val="00EC0424"/>
    <w:rsid w:val="00EC3A26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E7E96"/>
    <w:rsid w:val="00EF1B9E"/>
    <w:rsid w:val="00EF4643"/>
    <w:rsid w:val="00EF7455"/>
    <w:rsid w:val="00F01D7F"/>
    <w:rsid w:val="00F1396A"/>
    <w:rsid w:val="00F163E2"/>
    <w:rsid w:val="00F168CA"/>
    <w:rsid w:val="00F22E9E"/>
    <w:rsid w:val="00F24FFE"/>
    <w:rsid w:val="00F30ADB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575BF"/>
    <w:rsid w:val="00F60858"/>
    <w:rsid w:val="00F778C2"/>
    <w:rsid w:val="00F803BE"/>
    <w:rsid w:val="00F90503"/>
    <w:rsid w:val="00F90EAB"/>
    <w:rsid w:val="00F926CA"/>
    <w:rsid w:val="00F93C7D"/>
    <w:rsid w:val="00F93CE5"/>
    <w:rsid w:val="00F94610"/>
    <w:rsid w:val="00F9679B"/>
    <w:rsid w:val="00F97CBB"/>
    <w:rsid w:val="00F97DFF"/>
    <w:rsid w:val="00FA7079"/>
    <w:rsid w:val="00FB154E"/>
    <w:rsid w:val="00FB191D"/>
    <w:rsid w:val="00FB3759"/>
    <w:rsid w:val="00FB6D3F"/>
    <w:rsid w:val="00FB6F07"/>
    <w:rsid w:val="00FB7028"/>
    <w:rsid w:val="00FC050D"/>
    <w:rsid w:val="00FC323C"/>
    <w:rsid w:val="00FC4A5B"/>
    <w:rsid w:val="00FC4AEF"/>
    <w:rsid w:val="00FC6881"/>
    <w:rsid w:val="00FD0833"/>
    <w:rsid w:val="00FE2571"/>
    <w:rsid w:val="00FE29AA"/>
    <w:rsid w:val="00FE6E41"/>
    <w:rsid w:val="00FF2A36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D9458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A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A6F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A6F"/>
    <w:rPr>
      <w:rFonts w:ascii="Arial" w:hAnsi="Arial"/>
      <w:lang w:eastAsia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A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2A6F"/>
    <w:rPr>
      <w:rFonts w:ascii="Arial" w:hAnsi="Arial"/>
      <w:b/>
      <w:bCs/>
      <w:lang w:eastAsia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A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A6F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A6F"/>
    <w:rPr>
      <w:rFonts w:ascii="Arial" w:hAnsi="Arial"/>
      <w:lang w:eastAsia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A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2A6F"/>
    <w:rPr>
      <w:rFonts w:ascii="Arial" w:hAnsi="Arial"/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9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0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03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84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49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26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003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61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0800AD-D82A-DD4E-9AE0-853DF2047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329</Words>
  <Characters>1980</Characters>
  <Application>Microsoft Macintosh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2305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3080284</vt:i4>
      </vt:variant>
      <vt:variant>
        <vt:i4>0</vt:i4>
      </vt:variant>
      <vt:variant>
        <vt:i4>0</vt:i4>
      </vt:variant>
      <vt:variant>
        <vt:i4>5</vt:i4>
      </vt:variant>
      <vt:variant>
        <vt:lpwstr>mailto:izabela.czarnecka@volkswagen.pl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2016-10-24T21:40:00Z</cp:lastPrinted>
  <dcterms:created xsi:type="dcterms:W3CDTF">2016-10-31T08:43:00Z</dcterms:created>
  <dcterms:modified xsi:type="dcterms:W3CDTF">2016-10-31T08:43:00Z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