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07B5" w14:textId="77777777" w:rsidR="00A02387" w:rsidRPr="000C75AA" w:rsidRDefault="00A02387" w:rsidP="00A02387">
      <w:pPr>
        <w:rPr>
          <w:b/>
          <w:sz w:val="28"/>
          <w:szCs w:val="28"/>
        </w:rPr>
      </w:pPr>
      <w:bookmarkStart w:id="0" w:name="_GoBack"/>
      <w:bookmarkEnd w:id="0"/>
      <w:r w:rsidRPr="000C75AA">
        <w:rPr>
          <w:b/>
          <w:sz w:val="28"/>
          <w:szCs w:val="28"/>
        </w:rPr>
        <w:t>Salon Samochodowy w Genewie 2016:</w:t>
      </w:r>
    </w:p>
    <w:p w14:paraId="10B36919" w14:textId="77777777"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14:paraId="4DD39C5A" w14:textId="0E988CAF" w:rsidR="00A02387" w:rsidRPr="000C75AA" w:rsidRDefault="00AB5AD0" w:rsidP="00A02387">
      <w:pPr>
        <w:rPr>
          <w:b/>
          <w:sz w:val="28"/>
          <w:szCs w:val="28"/>
        </w:rPr>
      </w:pPr>
      <w:r w:rsidRPr="00AB5AD0">
        <w:rPr>
          <w:b/>
          <w:sz w:val="28"/>
          <w:szCs w:val="28"/>
        </w:rPr>
        <w:t xml:space="preserve">Światowa premiera Volkswagena </w:t>
      </w:r>
      <w:proofErr w:type="spellStart"/>
      <w:r w:rsidRPr="00AB5AD0">
        <w:rPr>
          <w:b/>
          <w:sz w:val="28"/>
          <w:szCs w:val="28"/>
        </w:rPr>
        <w:t>Phideona</w:t>
      </w:r>
      <w:proofErr w:type="spellEnd"/>
    </w:p>
    <w:p w14:paraId="4A221258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2FE3A8E8" w14:textId="406D7577" w:rsidR="00AB5AD0" w:rsidRPr="00AB5AD0" w:rsidRDefault="00AB5AD0" w:rsidP="00AB5AD0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>N</w:t>
      </w:r>
      <w:r w:rsidRPr="00AB5AD0">
        <w:rPr>
          <w:b/>
          <w:szCs w:val="22"/>
        </w:rPr>
        <w:t xml:space="preserve">owy Volkswagen segmentu </w:t>
      </w:r>
      <w:proofErr w:type="spellStart"/>
      <w:r w:rsidRPr="00AB5AD0">
        <w:rPr>
          <w:b/>
          <w:szCs w:val="22"/>
        </w:rPr>
        <w:t>premium</w:t>
      </w:r>
      <w:proofErr w:type="spellEnd"/>
      <w:r w:rsidRPr="00AB5AD0">
        <w:rPr>
          <w:b/>
          <w:szCs w:val="22"/>
        </w:rPr>
        <w:t xml:space="preserve"> przeznaczony na rynek chiński</w:t>
      </w:r>
    </w:p>
    <w:p w14:paraId="1BA7F65F" w14:textId="439E2351" w:rsidR="00A02387" w:rsidRPr="000C75AA" w:rsidRDefault="00AB5AD0" w:rsidP="00AB5AD0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>D</w:t>
      </w:r>
      <w:r w:rsidRPr="00AB5AD0">
        <w:rPr>
          <w:b/>
          <w:szCs w:val="22"/>
        </w:rPr>
        <w:t xml:space="preserve">ynamiczna limuzyna otwiera nową erę </w:t>
      </w:r>
      <w:r w:rsidR="0075119C">
        <w:rPr>
          <w:b/>
          <w:szCs w:val="22"/>
        </w:rPr>
        <w:t xml:space="preserve">designu </w:t>
      </w:r>
      <w:r w:rsidRPr="00AB5AD0">
        <w:rPr>
          <w:b/>
          <w:szCs w:val="22"/>
        </w:rPr>
        <w:t>samochodów klasy</w:t>
      </w:r>
      <w:r w:rsidR="00B062FF">
        <w:rPr>
          <w:b/>
          <w:szCs w:val="22"/>
        </w:rPr>
        <w:t xml:space="preserve"> wyższej</w:t>
      </w:r>
    </w:p>
    <w:p w14:paraId="15A36B10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394F0267" w14:textId="44C223B8" w:rsidR="00A02387" w:rsidRPr="000C75AA" w:rsidRDefault="00DD4FAA" w:rsidP="00A02387">
      <w:pPr>
        <w:rPr>
          <w:b/>
          <w:szCs w:val="22"/>
        </w:rPr>
      </w:pPr>
      <w:r>
        <w:rPr>
          <w:b/>
          <w:szCs w:val="22"/>
        </w:rPr>
        <w:t>Genewa/</w:t>
      </w:r>
      <w:r w:rsidR="00AB5AD0">
        <w:rPr>
          <w:b/>
          <w:szCs w:val="22"/>
        </w:rPr>
        <w:t>Poznań, 1 marca</w:t>
      </w:r>
      <w:r w:rsidR="00A02387">
        <w:rPr>
          <w:b/>
          <w:szCs w:val="22"/>
        </w:rPr>
        <w:t xml:space="preserve"> 2016 r. – </w:t>
      </w:r>
      <w:r w:rsidR="00AB5AD0" w:rsidRPr="00AB5AD0">
        <w:rPr>
          <w:b/>
          <w:szCs w:val="22"/>
        </w:rPr>
        <w:t>W p</w:t>
      </w:r>
      <w:r w:rsidR="00B062FF">
        <w:rPr>
          <w:b/>
          <w:szCs w:val="22"/>
        </w:rPr>
        <w:t xml:space="preserve">rzeddzień Salonu Samochodowego w Genewie </w:t>
      </w:r>
      <w:r w:rsidR="00AB5AD0" w:rsidRPr="00AB5AD0">
        <w:rPr>
          <w:b/>
          <w:szCs w:val="22"/>
        </w:rPr>
        <w:t xml:space="preserve">odbyła się światowa premiera Volkswagena </w:t>
      </w:r>
      <w:proofErr w:type="spellStart"/>
      <w:r w:rsidR="00AB5AD0" w:rsidRPr="00AB5AD0">
        <w:rPr>
          <w:b/>
          <w:szCs w:val="22"/>
        </w:rPr>
        <w:t>Phideona</w:t>
      </w:r>
      <w:proofErr w:type="spellEnd"/>
      <w:r w:rsidR="00AB5AD0" w:rsidRPr="00AB5AD0">
        <w:rPr>
          <w:b/>
          <w:szCs w:val="22"/>
        </w:rPr>
        <w:t>. Nowy samochód klasy</w:t>
      </w:r>
      <w:r w:rsidR="00B062FF">
        <w:rPr>
          <w:b/>
          <w:szCs w:val="22"/>
        </w:rPr>
        <w:t xml:space="preserve"> </w:t>
      </w:r>
      <w:proofErr w:type="spellStart"/>
      <w:r w:rsidR="00B062FF">
        <w:rPr>
          <w:b/>
          <w:szCs w:val="22"/>
        </w:rPr>
        <w:t>premium</w:t>
      </w:r>
      <w:proofErr w:type="spellEnd"/>
      <w:r w:rsidR="00AB5AD0" w:rsidRPr="00AB5AD0">
        <w:rPr>
          <w:b/>
          <w:szCs w:val="22"/>
        </w:rPr>
        <w:t xml:space="preserve"> łączy elegancję reprezentacyjnej limuzyny z </w:t>
      </w:r>
      <w:r w:rsidR="00B062FF">
        <w:rPr>
          <w:b/>
          <w:szCs w:val="22"/>
        </w:rPr>
        <w:t>dynamicznymi osiągami</w:t>
      </w:r>
      <w:r w:rsidR="00AB5AD0" w:rsidRPr="00AB5AD0">
        <w:rPr>
          <w:b/>
          <w:szCs w:val="22"/>
        </w:rPr>
        <w:t xml:space="preserve"> i pojawi się na chińskim rynku w 2016 roku.</w:t>
      </w:r>
    </w:p>
    <w:p w14:paraId="271C0F19" w14:textId="77777777" w:rsidR="00A02387" w:rsidRPr="000C75AA" w:rsidRDefault="00A02387" w:rsidP="00A02387">
      <w:pPr>
        <w:rPr>
          <w:b/>
          <w:szCs w:val="22"/>
        </w:rPr>
      </w:pPr>
    </w:p>
    <w:p w14:paraId="5E0DB441" w14:textId="2711C691" w:rsidR="00AB5AD0" w:rsidRPr="00AB5AD0" w:rsidRDefault="00AB5AD0" w:rsidP="00AB5AD0">
      <w:pPr>
        <w:rPr>
          <w:szCs w:val="22"/>
        </w:rPr>
      </w:pPr>
      <w:r w:rsidRPr="00AB5AD0">
        <w:rPr>
          <w:szCs w:val="22"/>
        </w:rPr>
        <w:t xml:space="preserve">Auto opracowane w stylistyce, jaką będą miały przyszłe limuzyny </w:t>
      </w:r>
      <w:r w:rsidR="00B062FF">
        <w:rPr>
          <w:szCs w:val="22"/>
        </w:rPr>
        <w:t xml:space="preserve">klasy </w:t>
      </w:r>
      <w:r w:rsidRPr="00AB5AD0">
        <w:rPr>
          <w:szCs w:val="22"/>
        </w:rPr>
        <w:t xml:space="preserve">wyższej </w:t>
      </w:r>
      <w:r w:rsidR="00B062FF">
        <w:rPr>
          <w:szCs w:val="22"/>
        </w:rPr>
        <w:t xml:space="preserve">producenta z Wolfsburga, </w:t>
      </w:r>
      <w:r w:rsidRPr="00AB5AD0">
        <w:rPr>
          <w:szCs w:val="22"/>
        </w:rPr>
        <w:t xml:space="preserve">będzie produkowane seryjnie w Chinach </w:t>
      </w:r>
      <w:r w:rsidR="00B062FF">
        <w:rPr>
          <w:szCs w:val="22"/>
        </w:rPr>
        <w:t>od trzeciego kwartału</w:t>
      </w:r>
      <w:r w:rsidRPr="00AB5AD0">
        <w:rPr>
          <w:szCs w:val="22"/>
        </w:rPr>
        <w:t xml:space="preserve"> 2016 roku. </w:t>
      </w:r>
      <w:r w:rsidR="00DD4FAA">
        <w:rPr>
          <w:szCs w:val="22"/>
        </w:rPr>
        <w:t>L</w:t>
      </w:r>
      <w:r w:rsidRPr="00AB5AD0">
        <w:rPr>
          <w:szCs w:val="22"/>
        </w:rPr>
        <w:t xml:space="preserve">imuzyna nosi nazwę </w:t>
      </w:r>
      <w:proofErr w:type="spellStart"/>
      <w:r w:rsidRPr="00AB5AD0">
        <w:rPr>
          <w:szCs w:val="22"/>
        </w:rPr>
        <w:t>Phideon</w:t>
      </w:r>
      <w:proofErr w:type="spellEnd"/>
      <w:r w:rsidRPr="00AB5AD0">
        <w:rPr>
          <w:szCs w:val="22"/>
        </w:rPr>
        <w:t xml:space="preserve"> i wyznacza nowe kanony </w:t>
      </w:r>
      <w:r w:rsidR="0075119C">
        <w:rPr>
          <w:szCs w:val="22"/>
        </w:rPr>
        <w:t>designu</w:t>
      </w:r>
      <w:r w:rsidRPr="00AB5AD0">
        <w:rPr>
          <w:szCs w:val="22"/>
        </w:rPr>
        <w:t xml:space="preserve"> przyszłych modeli klasy </w:t>
      </w:r>
      <w:proofErr w:type="spellStart"/>
      <w:r w:rsidRPr="00AB5AD0">
        <w:rPr>
          <w:szCs w:val="22"/>
        </w:rPr>
        <w:t>premium</w:t>
      </w:r>
      <w:proofErr w:type="spellEnd"/>
      <w:r w:rsidRPr="00AB5AD0">
        <w:rPr>
          <w:szCs w:val="22"/>
        </w:rPr>
        <w:t xml:space="preserve"> produkowanych przez Volkswagena. Nowy model może pełnić zarówno rolę sportowej limuzyny, jak i auta przeznaczonego do kierowania przez szofera.</w:t>
      </w:r>
    </w:p>
    <w:p w14:paraId="56C1B5DA" w14:textId="77777777" w:rsidR="00AB5AD0" w:rsidRDefault="00AB5AD0" w:rsidP="00AB5AD0">
      <w:pPr>
        <w:rPr>
          <w:szCs w:val="22"/>
        </w:rPr>
      </w:pPr>
    </w:p>
    <w:p w14:paraId="4EC9032B" w14:textId="52FA1691" w:rsidR="00AB5AD0" w:rsidRPr="00AB5AD0" w:rsidRDefault="00AB5AD0" w:rsidP="00AB5AD0">
      <w:pPr>
        <w:rPr>
          <w:szCs w:val="22"/>
        </w:rPr>
      </w:pPr>
      <w:r w:rsidRPr="00AB5AD0">
        <w:rPr>
          <w:szCs w:val="22"/>
        </w:rPr>
        <w:t xml:space="preserve">W nadwoziu </w:t>
      </w:r>
      <w:proofErr w:type="spellStart"/>
      <w:r w:rsidRPr="00AB5AD0">
        <w:rPr>
          <w:szCs w:val="22"/>
        </w:rPr>
        <w:t>Phideona</w:t>
      </w:r>
      <w:proofErr w:type="spellEnd"/>
      <w:r w:rsidRPr="00AB5AD0">
        <w:rPr>
          <w:szCs w:val="22"/>
        </w:rPr>
        <w:t xml:space="preserve"> dominują płynne kształty i jasno zdefiniowane linie sięgające od masywnego przodu poprzez dynamiczne boki nadwozia ku typow</w:t>
      </w:r>
      <w:r w:rsidR="0075119C">
        <w:rPr>
          <w:szCs w:val="22"/>
        </w:rPr>
        <w:t>emu</w:t>
      </w:r>
      <w:r w:rsidRPr="00AB5AD0">
        <w:rPr>
          <w:szCs w:val="22"/>
        </w:rPr>
        <w:t xml:space="preserve"> dla </w:t>
      </w:r>
      <w:proofErr w:type="spellStart"/>
      <w:r w:rsidRPr="00AB5AD0">
        <w:rPr>
          <w:szCs w:val="22"/>
        </w:rPr>
        <w:t>coupe</w:t>
      </w:r>
      <w:proofErr w:type="spellEnd"/>
      <w:r w:rsidRPr="00AB5AD0">
        <w:rPr>
          <w:szCs w:val="22"/>
        </w:rPr>
        <w:t xml:space="preserve"> harmonijnemu tyłowi samochodu. Model</w:t>
      </w:r>
      <w:r w:rsidR="00B062FF">
        <w:rPr>
          <w:szCs w:val="22"/>
        </w:rPr>
        <w:t xml:space="preserve"> należący do segmentu</w:t>
      </w:r>
      <w:r w:rsidRPr="00AB5AD0">
        <w:rPr>
          <w:szCs w:val="22"/>
        </w:rPr>
        <w:t xml:space="preserve"> C wyróżnia się </w:t>
      </w:r>
      <w:r w:rsidR="0075119C">
        <w:rPr>
          <w:szCs w:val="22"/>
        </w:rPr>
        <w:t xml:space="preserve">także </w:t>
      </w:r>
      <w:r w:rsidRPr="00AB5AD0">
        <w:rPr>
          <w:szCs w:val="22"/>
        </w:rPr>
        <w:t xml:space="preserve">potężną osłoną chłodnicy, </w:t>
      </w:r>
      <w:r w:rsidR="000A1A29">
        <w:rPr>
          <w:szCs w:val="22"/>
        </w:rPr>
        <w:t xml:space="preserve">a </w:t>
      </w:r>
      <w:r w:rsidRPr="00AB5AD0">
        <w:rPr>
          <w:szCs w:val="22"/>
        </w:rPr>
        <w:t xml:space="preserve">w oczy rzucają się </w:t>
      </w:r>
      <w:r w:rsidR="0075119C">
        <w:rPr>
          <w:szCs w:val="22"/>
        </w:rPr>
        <w:t>dodatkowo</w:t>
      </w:r>
      <w:r w:rsidRPr="00AB5AD0">
        <w:rPr>
          <w:szCs w:val="22"/>
        </w:rPr>
        <w:t xml:space="preserve"> chromowane elementy karoserii oraz zastosowane po raz pierwszy </w:t>
      </w:r>
      <w:r w:rsidR="00B062FF">
        <w:rPr>
          <w:szCs w:val="22"/>
        </w:rPr>
        <w:t xml:space="preserve">w tym modelu – </w:t>
      </w:r>
      <w:r w:rsidRPr="00AB5AD0">
        <w:rPr>
          <w:szCs w:val="22"/>
        </w:rPr>
        <w:t xml:space="preserve">stylowe </w:t>
      </w:r>
      <w:r w:rsidR="00B062FF">
        <w:rPr>
          <w:szCs w:val="22"/>
        </w:rPr>
        <w:t xml:space="preserve">oświetlenie </w:t>
      </w:r>
      <w:r w:rsidR="0075119C">
        <w:rPr>
          <w:szCs w:val="22"/>
        </w:rPr>
        <w:t>„</w:t>
      </w:r>
      <w:proofErr w:type="spellStart"/>
      <w:r w:rsidR="00B062FF">
        <w:rPr>
          <w:szCs w:val="22"/>
        </w:rPr>
        <w:t>ambient</w:t>
      </w:r>
      <w:proofErr w:type="spellEnd"/>
      <w:r w:rsidR="0075119C">
        <w:rPr>
          <w:szCs w:val="22"/>
        </w:rPr>
        <w:t>”</w:t>
      </w:r>
      <w:r w:rsidRPr="00AB5AD0">
        <w:rPr>
          <w:szCs w:val="22"/>
        </w:rPr>
        <w:t xml:space="preserve"> </w:t>
      </w:r>
      <w:r w:rsidR="00B062FF">
        <w:rPr>
          <w:szCs w:val="22"/>
        </w:rPr>
        <w:t>nadwozia</w:t>
      </w:r>
      <w:r w:rsidRPr="00AB5AD0">
        <w:rPr>
          <w:szCs w:val="22"/>
        </w:rPr>
        <w:t>.</w:t>
      </w:r>
    </w:p>
    <w:p w14:paraId="606A3DB7" w14:textId="77777777" w:rsidR="00AB5AD0" w:rsidRDefault="00AB5AD0" w:rsidP="00AB5AD0">
      <w:pPr>
        <w:rPr>
          <w:szCs w:val="22"/>
        </w:rPr>
      </w:pPr>
    </w:p>
    <w:p w14:paraId="108B757F" w14:textId="143A9A84" w:rsidR="00AB5AD0" w:rsidRPr="00AB5AD0" w:rsidRDefault="00AB5AD0" w:rsidP="00AB5AD0">
      <w:pPr>
        <w:rPr>
          <w:szCs w:val="22"/>
        </w:rPr>
      </w:pPr>
      <w:r w:rsidRPr="00AB5AD0">
        <w:rPr>
          <w:szCs w:val="22"/>
        </w:rPr>
        <w:t xml:space="preserve">Również wnętrze emanuje atmosferą luksusu: z tyłu można poczuć się jak w wytwornej loży, na tablicy rozdzielczej Volkswagen zastosował z kolei wiele </w:t>
      </w:r>
      <w:r w:rsidR="001479E7">
        <w:rPr>
          <w:szCs w:val="22"/>
        </w:rPr>
        <w:t>nowoczesnych</w:t>
      </w:r>
      <w:r w:rsidRPr="00AB5AD0">
        <w:rPr>
          <w:szCs w:val="22"/>
        </w:rPr>
        <w:t xml:space="preserve"> rozwiązań technicznych. Należy do nich np. nowo opracowany Active Info Display wyświetlający</w:t>
      </w:r>
      <w:r w:rsidR="00B062FF">
        <w:rPr>
          <w:szCs w:val="22"/>
        </w:rPr>
        <w:t xml:space="preserve"> wirtualny</w:t>
      </w:r>
      <w:r w:rsidR="001479E7">
        <w:rPr>
          <w:szCs w:val="22"/>
        </w:rPr>
        <w:t>,</w:t>
      </w:r>
      <w:r w:rsidR="00B062FF">
        <w:rPr>
          <w:szCs w:val="22"/>
        </w:rPr>
        <w:t xml:space="preserve"> trójwymiarowy obraz </w:t>
      </w:r>
      <w:r w:rsidRPr="00AB5AD0">
        <w:rPr>
          <w:szCs w:val="22"/>
        </w:rPr>
        <w:t>oraz, w trybie „szofer”, informacje przekazywane do systemu multimedialnego przez pasażera.</w:t>
      </w:r>
    </w:p>
    <w:p w14:paraId="66CE874B" w14:textId="77777777" w:rsidR="00AB5AD0" w:rsidRDefault="00AB5AD0" w:rsidP="00AB5AD0">
      <w:pPr>
        <w:rPr>
          <w:szCs w:val="22"/>
        </w:rPr>
      </w:pPr>
    </w:p>
    <w:p w14:paraId="4CC45C00" w14:textId="27467FDD" w:rsidR="00A02387" w:rsidRPr="000C75AA" w:rsidRDefault="00AB5AD0" w:rsidP="00AB5AD0">
      <w:pPr>
        <w:rPr>
          <w:szCs w:val="22"/>
        </w:rPr>
      </w:pPr>
      <w:r w:rsidRPr="00AB5AD0">
        <w:rPr>
          <w:szCs w:val="22"/>
        </w:rPr>
        <w:t xml:space="preserve">Sportowa limuzyna wyznacza przyszłe standardy </w:t>
      </w:r>
      <w:r w:rsidR="001479E7">
        <w:rPr>
          <w:szCs w:val="22"/>
        </w:rPr>
        <w:t xml:space="preserve">designu </w:t>
      </w:r>
      <w:r w:rsidRPr="00AB5AD0">
        <w:rPr>
          <w:szCs w:val="22"/>
        </w:rPr>
        <w:t>Volkswagena łącząc</w:t>
      </w:r>
      <w:r w:rsidR="00B062FF">
        <w:rPr>
          <w:szCs w:val="22"/>
        </w:rPr>
        <w:t xml:space="preserve"> elegancką</w:t>
      </w:r>
      <w:r w:rsidRPr="00AB5AD0">
        <w:rPr>
          <w:szCs w:val="22"/>
        </w:rPr>
        <w:t xml:space="preserve"> stylistykę i innowacyjne technologie.</w:t>
      </w:r>
      <w:r w:rsidR="00A02387" w:rsidRPr="000C75AA">
        <w:rPr>
          <w:szCs w:val="22"/>
        </w:rPr>
        <w:t xml:space="preserve">  </w:t>
      </w:r>
    </w:p>
    <w:p w14:paraId="240A51C1" w14:textId="77777777" w:rsidR="00A02387" w:rsidRPr="000C75AA" w:rsidRDefault="00A02387" w:rsidP="00A02387"/>
    <w:p w14:paraId="3CE8A7B3" w14:textId="764BDB44" w:rsidR="00236644" w:rsidRDefault="00236644" w:rsidP="00236644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Film prezentujący</w:t>
      </w:r>
      <w:r w:rsidR="00AB5AD0">
        <w:rPr>
          <w:rFonts w:cs="Arial"/>
          <w:color w:val="1A1A1A"/>
          <w:szCs w:val="22"/>
          <w:lang w:eastAsia="pl-PL"/>
        </w:rPr>
        <w:t xml:space="preserve"> nowego Volkswagena </w:t>
      </w:r>
      <w:proofErr w:type="spellStart"/>
      <w:r w:rsidR="00AB5AD0">
        <w:rPr>
          <w:rFonts w:cs="Arial"/>
          <w:color w:val="1A1A1A"/>
          <w:szCs w:val="22"/>
          <w:lang w:eastAsia="pl-PL"/>
        </w:rPr>
        <w:t>Phideona</w:t>
      </w:r>
      <w:proofErr w:type="spellEnd"/>
      <w:r>
        <w:rPr>
          <w:rFonts w:cs="Arial"/>
          <w:color w:val="1A1A1A"/>
          <w:szCs w:val="22"/>
          <w:lang w:eastAsia="pl-PL"/>
        </w:rPr>
        <w:t xml:space="preserve"> – Genewa 2016:</w:t>
      </w:r>
    </w:p>
    <w:p w14:paraId="737D27C9" w14:textId="77777777" w:rsidR="00AB5AD0" w:rsidRPr="00AB5AD0" w:rsidRDefault="00ED3954" w:rsidP="00AB5AD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  <w:r>
        <w:fldChar w:fldCharType="begin"/>
      </w:r>
      <w:r>
        <w:instrText xml:space="preserve"> HYPERLINK "https://www.youtube.com/watch?v=GlKzxNADxLM" \t "_blank" </w:instrText>
      </w:r>
      <w:r>
        <w:fldChar w:fldCharType="separate"/>
      </w:r>
      <w:r w:rsidR="00AB5AD0" w:rsidRPr="00AB5AD0">
        <w:rPr>
          <w:rStyle w:val="Hipercze"/>
        </w:rPr>
        <w:t>https://www.youtube.com/watch?v=GlKzxNADxLM</w:t>
      </w:r>
      <w:r>
        <w:rPr>
          <w:rStyle w:val="Hipercze"/>
        </w:rPr>
        <w:fldChar w:fldCharType="end"/>
      </w:r>
    </w:p>
    <w:p w14:paraId="08C58BF7" w14:textId="5722F77C" w:rsidR="00236644" w:rsidRDefault="00236644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color w:val="0000FF"/>
          <w:szCs w:val="22"/>
          <w:lang w:eastAsia="pl-PL"/>
        </w:rPr>
      </w:pPr>
    </w:p>
    <w:p w14:paraId="1D973AB4" w14:textId="77777777" w:rsidR="00236644" w:rsidRDefault="00236644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Arial"/>
          <w:szCs w:val="22"/>
          <w:lang w:eastAsia="pl-PL"/>
        </w:rPr>
      </w:pPr>
    </w:p>
    <w:p w14:paraId="0551AE84" w14:textId="0621DE3D" w:rsidR="00A02387" w:rsidRPr="00DD4FAA" w:rsidRDefault="00A02387" w:rsidP="00A02387"/>
    <w:p w14:paraId="29A0AA50" w14:textId="77777777" w:rsidR="00A02387" w:rsidRPr="00BC4956" w:rsidRDefault="00A02387" w:rsidP="00A02387">
      <w:pPr>
        <w:rPr>
          <w:lang w:val="en-US"/>
        </w:rPr>
      </w:pPr>
      <w:r w:rsidRPr="00BC4956">
        <w:rPr>
          <w:b/>
          <w:noProof/>
          <w:szCs w:val="22"/>
          <w:lang w:val="en-US"/>
        </w:rPr>
        <w:t>Volkswagen Group Polska</w:t>
      </w:r>
    </w:p>
    <w:p w14:paraId="13B286EC" w14:textId="77777777" w:rsidR="00A02387" w:rsidRPr="00BC4956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BC4956">
        <w:rPr>
          <w:noProof/>
          <w:szCs w:val="22"/>
          <w:lang w:val="en-US"/>
        </w:rPr>
        <w:t>Volkswagen PR Manager</w:t>
      </w:r>
    </w:p>
    <w:p w14:paraId="42EEC6A1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Tomasz Tonder</w:t>
      </w:r>
    </w:p>
    <w:p w14:paraId="5D46DF7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Telefon:</w:t>
      </w:r>
      <w:r w:rsidRPr="000C75AA">
        <w:rPr>
          <w:noProof/>
          <w:szCs w:val="22"/>
        </w:rPr>
        <w:tab/>
        <w:t>+48 61 62 73 401</w:t>
      </w:r>
    </w:p>
    <w:p w14:paraId="02F87F74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  <w:r w:rsidRPr="000C75AA">
        <w:rPr>
          <w:noProof/>
          <w:szCs w:val="22"/>
        </w:rPr>
        <w:t>E-Mail:</w:t>
      </w:r>
      <w:r w:rsidRPr="000C75AA">
        <w:rPr>
          <w:noProof/>
          <w:szCs w:val="22"/>
        </w:rPr>
        <w:tab/>
      </w:r>
      <w:hyperlink r:id="rId9" w:history="1">
        <w:r w:rsidRPr="000C75AA">
          <w:rPr>
            <w:rStyle w:val="Hipercze"/>
            <w:noProof/>
            <w:szCs w:val="22"/>
          </w:rPr>
          <w:t>tomasz.tonder@volkswagen.pl</w:t>
        </w:r>
      </w:hyperlink>
      <w:r w:rsidRPr="000C75AA">
        <w:rPr>
          <w:noProof/>
          <w:szCs w:val="22"/>
        </w:rPr>
        <w:t xml:space="preserve"> </w:t>
      </w:r>
    </w:p>
    <w:p w14:paraId="123E2BBB" w14:textId="77777777" w:rsidR="00A02387" w:rsidRPr="000C75AA" w:rsidRDefault="00ED3954" w:rsidP="00A02387">
      <w:pPr>
        <w:tabs>
          <w:tab w:val="left" w:pos="902"/>
        </w:tabs>
      </w:pPr>
      <w:hyperlink r:id="rId10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550E98BD" w14:textId="6C611F6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65C1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8E1A900" w14:textId="64ACDD85" w:rsidR="0099496B" w:rsidRPr="00A02387" w:rsidRDefault="0099496B" w:rsidP="00A02387"/>
    <w:sectPr w:rsidR="0099496B" w:rsidRPr="00A0238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68B981" w14:textId="77777777" w:rsidR="001C1EAA" w:rsidRDefault="001C1EAA">
      <w:r>
        <w:separator/>
      </w:r>
    </w:p>
  </w:endnote>
  <w:endnote w:type="continuationSeparator" w:id="0">
    <w:p w14:paraId="6E8AD0B7" w14:textId="77777777" w:rsidR="001C1EAA" w:rsidRDefault="001C1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0A1A29" w:rsidRDefault="000A1A29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ED3954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ED3954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B9E583" w14:textId="77777777" w:rsidR="001C1EAA" w:rsidRDefault="001C1EAA">
      <w:r>
        <w:separator/>
      </w:r>
    </w:p>
  </w:footnote>
  <w:footnote w:type="continuationSeparator" w:id="0">
    <w:p w14:paraId="4A68BE32" w14:textId="77777777" w:rsidR="001C1EAA" w:rsidRDefault="001C1E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0A1A29" w:rsidRDefault="000A1A29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0A1A29" w:rsidRDefault="000A1A29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1A29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9E7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1EAA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4B24"/>
    <w:rsid w:val="003F65C7"/>
    <w:rsid w:val="004002D5"/>
    <w:rsid w:val="00400993"/>
    <w:rsid w:val="004042C1"/>
    <w:rsid w:val="00412C29"/>
    <w:rsid w:val="00434B26"/>
    <w:rsid w:val="00435221"/>
    <w:rsid w:val="0044190E"/>
    <w:rsid w:val="00442D94"/>
    <w:rsid w:val="0044306F"/>
    <w:rsid w:val="004461CE"/>
    <w:rsid w:val="00453334"/>
    <w:rsid w:val="00453A7C"/>
    <w:rsid w:val="00462B84"/>
    <w:rsid w:val="004637E8"/>
    <w:rsid w:val="00465C8D"/>
    <w:rsid w:val="00465D04"/>
    <w:rsid w:val="00465E2A"/>
    <w:rsid w:val="00472409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19C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5AD0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62FF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4FAA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3954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18DCCF-65EB-5E41-AA81-1077E0B7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329</Words>
  <Characters>1898</Characters>
  <Application>Microsoft Macintosh Word</Application>
  <DocSecurity>0</DocSecurity>
  <Lines>41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2218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2016-02-23T08:35:00Z</cp:lastPrinted>
  <dcterms:created xsi:type="dcterms:W3CDTF">2016-03-03T09:49:00Z</dcterms:created>
  <dcterms:modified xsi:type="dcterms:W3CDTF">2016-03-03T09:49:00Z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